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ABA" w:rsidRDefault="00421ABA" w:rsidP="005858BA">
      <w:pPr>
        <w:tabs>
          <w:tab w:val="left" w:pos="540"/>
        </w:tabs>
        <w:spacing w:before="20"/>
        <w:ind w:left="2835" w:right="-143"/>
        <w:rPr>
          <w:rFonts w:ascii="Arial" w:hAnsi="Arial" w:cs="Arial"/>
          <w:b/>
          <w:sz w:val="16"/>
          <w:szCs w:val="16"/>
          <w:lang w:val="uk-UA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8BA3E00" wp14:editId="7BE96B26">
            <wp:simplePos x="0" y="0"/>
            <wp:positionH relativeFrom="column">
              <wp:posOffset>-579120</wp:posOffset>
            </wp:positionH>
            <wp:positionV relativeFrom="paragraph">
              <wp:posOffset>-381000</wp:posOffset>
            </wp:positionV>
            <wp:extent cx="7410450" cy="1048131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8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BF9" w:rsidRPr="00223773" w:rsidRDefault="004B7BF9" w:rsidP="004B7BF9">
      <w:pPr>
        <w:ind w:right="-86"/>
        <w:jc w:val="both"/>
      </w:pPr>
      <w:r w:rsidRPr="003E74CA">
        <w:rPr>
          <w:lang w:val="uk-UA"/>
        </w:rPr>
        <w:lastRenderedPageBreak/>
        <w:t xml:space="preserve">Для </w:t>
      </w:r>
      <w:proofErr w:type="spellStart"/>
      <w:r w:rsidRPr="003E74CA">
        <w:rPr>
          <w:lang w:val="uk-UA"/>
        </w:rPr>
        <w:t>проведения</w:t>
      </w:r>
      <w:proofErr w:type="spellEnd"/>
      <w:r w:rsidRPr="003E74CA">
        <w:rPr>
          <w:lang w:val="uk-UA"/>
        </w:rPr>
        <w:t xml:space="preserve"> </w:t>
      </w:r>
      <w:proofErr w:type="spellStart"/>
      <w:r w:rsidRPr="003E74CA">
        <w:rPr>
          <w:lang w:val="uk-UA"/>
        </w:rPr>
        <w:t>розыгрыша</w:t>
      </w:r>
      <w:proofErr w:type="spellEnd"/>
      <w:r w:rsidRPr="003E74CA">
        <w:rPr>
          <w:lang w:val="uk-UA"/>
        </w:rPr>
        <w:t xml:space="preserve"> п</w:t>
      </w:r>
      <w:r w:rsidRPr="003E74CA">
        <w:t xml:space="preserve">о вышеперечисленным критериям </w:t>
      </w:r>
      <w:r>
        <w:t xml:space="preserve"> отобрано</w:t>
      </w:r>
      <w:r w:rsidR="00FF0DCC">
        <w:t xml:space="preserve"> </w:t>
      </w:r>
      <w:r w:rsidR="00FF0DCC" w:rsidRPr="00FF0DCC">
        <w:rPr>
          <w:b/>
        </w:rPr>
        <w:t>742487</w:t>
      </w:r>
      <w:r w:rsidR="00FF0DCC" w:rsidRPr="00592CDF">
        <w:rPr>
          <w:color w:val="000000"/>
        </w:rPr>
        <w:t xml:space="preserve"> </w:t>
      </w:r>
      <w:r w:rsidR="00FF0DCC">
        <w:rPr>
          <w:color w:val="000000"/>
        </w:rPr>
        <w:t xml:space="preserve">заказов от </w:t>
      </w:r>
      <w:r>
        <w:t xml:space="preserve"> </w:t>
      </w:r>
      <w:r w:rsidR="00FF0DCC" w:rsidRPr="00FF0DCC">
        <w:rPr>
          <w:b/>
          <w:color w:val="000000"/>
        </w:rPr>
        <w:t>495651</w:t>
      </w:r>
      <w:r>
        <w:rPr>
          <w:color w:val="000000"/>
        </w:rPr>
        <w:t xml:space="preserve">  </w:t>
      </w:r>
      <w:r w:rsidRPr="00592CDF">
        <w:rPr>
          <w:color w:val="000000"/>
        </w:rPr>
        <w:t>член</w:t>
      </w:r>
      <w:r>
        <w:rPr>
          <w:color w:val="000000"/>
        </w:rPr>
        <w:t>а</w:t>
      </w:r>
      <w:r w:rsidRPr="00592CDF">
        <w:rPr>
          <w:color w:val="000000"/>
        </w:rPr>
        <w:t xml:space="preserve"> Клуба. </w:t>
      </w:r>
    </w:p>
    <w:p w:rsidR="004B7BF9" w:rsidRDefault="004B7BF9" w:rsidP="004B7BF9">
      <w:pPr>
        <w:jc w:val="both"/>
        <w:rPr>
          <w:b/>
          <w:color w:val="000000"/>
        </w:rPr>
      </w:pPr>
    </w:p>
    <w:p w:rsidR="004B7BF9" w:rsidRDefault="004B7BF9" w:rsidP="004B7BF9">
      <w:pPr>
        <w:jc w:val="both"/>
        <w:rPr>
          <w:b/>
          <w:color w:val="000000"/>
        </w:rPr>
      </w:pPr>
      <w:r w:rsidRPr="00AB1EBB">
        <w:rPr>
          <w:b/>
          <w:color w:val="000000"/>
        </w:rPr>
        <w:t>Метод проведения розыгрыша:</w:t>
      </w:r>
    </w:p>
    <w:p w:rsidR="0087192E" w:rsidRDefault="0087192E" w:rsidP="0087192E">
      <w:pPr>
        <w:tabs>
          <w:tab w:val="left" w:pos="993"/>
          <w:tab w:val="left" w:pos="1440"/>
        </w:tabs>
        <w:ind w:left="136"/>
        <w:jc w:val="both"/>
        <w:rPr>
          <w:b/>
        </w:rPr>
      </w:pPr>
      <w:r w:rsidRPr="00D116FA">
        <w:t xml:space="preserve">              </w:t>
      </w:r>
    </w:p>
    <w:p w:rsidR="0087192E" w:rsidRPr="00D116FA" w:rsidRDefault="0087192E" w:rsidP="0087192E">
      <w:pPr>
        <w:pStyle w:val="a4"/>
        <w:tabs>
          <w:tab w:val="clear" w:pos="4677"/>
          <w:tab w:val="clear" w:pos="9355"/>
        </w:tabs>
        <w:ind w:left="180"/>
        <w:jc w:val="both"/>
      </w:pPr>
      <w:r w:rsidRPr="00D116FA">
        <w:t xml:space="preserve">      Розыгрыш приз</w:t>
      </w:r>
      <w:r w:rsidRPr="00D116FA">
        <w:rPr>
          <w:lang w:val="uk-UA"/>
        </w:rPr>
        <w:t>а</w:t>
      </w:r>
      <w:r>
        <w:t xml:space="preserve"> </w:t>
      </w:r>
      <w:r w:rsidRPr="003853A0">
        <w:rPr>
          <w:sz w:val="22"/>
          <w:szCs w:val="22"/>
        </w:rPr>
        <w:t>«</w:t>
      </w:r>
      <w:proofErr w:type="spellStart"/>
      <w:r w:rsidRPr="00EF26D1">
        <w:rPr>
          <w:lang w:val="uk-UA"/>
        </w:rPr>
        <w:t>Автомобиль</w:t>
      </w:r>
      <w:proofErr w:type="spellEnd"/>
      <w:r w:rsidRPr="00EF26D1">
        <w:rPr>
          <w:lang w:val="uk-UA"/>
        </w:rPr>
        <w:t xml:space="preserve"> </w:t>
      </w:r>
      <w:r>
        <w:rPr>
          <w:lang w:val="uk-UA"/>
        </w:rPr>
        <w:t>«</w:t>
      </w:r>
      <w:proofErr w:type="spellStart"/>
      <w:r w:rsidRPr="00EF26D1">
        <w:rPr>
          <w:lang w:val="uk-UA"/>
        </w:rPr>
        <w:t>Skoda</w:t>
      </w:r>
      <w:proofErr w:type="spellEnd"/>
      <w:r w:rsidRPr="00EF26D1">
        <w:rPr>
          <w:lang w:val="uk-UA"/>
        </w:rPr>
        <w:t xml:space="preserve"> </w:t>
      </w:r>
      <w:proofErr w:type="spellStart"/>
      <w:r w:rsidRPr="00EF26D1">
        <w:rPr>
          <w:lang w:val="uk-UA"/>
        </w:rPr>
        <w:t>Fabia</w:t>
      </w:r>
      <w:proofErr w:type="spellEnd"/>
      <w:r>
        <w:rPr>
          <w:lang w:val="uk-UA"/>
        </w:rPr>
        <w:t>»</w:t>
      </w:r>
      <w:r w:rsidRPr="00D116FA">
        <w:t xml:space="preserve"> провод</w:t>
      </w:r>
      <w:r w:rsidRPr="00D116FA">
        <w:rPr>
          <w:lang w:val="uk-UA"/>
        </w:rPr>
        <w:t>и</w:t>
      </w:r>
      <w:proofErr w:type="spellStart"/>
      <w:r w:rsidRPr="00D116FA">
        <w:t>тся</w:t>
      </w:r>
      <w:proofErr w:type="spellEnd"/>
      <w:r w:rsidRPr="00D116FA">
        <w:t xml:space="preserve"> в два этапа:</w:t>
      </w:r>
    </w:p>
    <w:p w:rsidR="0087192E" w:rsidRPr="00D116FA" w:rsidRDefault="0087192E" w:rsidP="0087192E">
      <w:pPr>
        <w:pStyle w:val="a4"/>
        <w:numPr>
          <w:ilvl w:val="0"/>
          <w:numId w:val="3"/>
        </w:numPr>
        <w:tabs>
          <w:tab w:val="clear" w:pos="2130"/>
          <w:tab w:val="clear" w:pos="4677"/>
          <w:tab w:val="clear" w:pos="9355"/>
        </w:tabs>
        <w:ind w:left="1418" w:hanging="284"/>
        <w:jc w:val="both"/>
      </w:pPr>
      <w:r>
        <w:t>к</w:t>
      </w:r>
      <w:r w:rsidRPr="00D116FA">
        <w:t xml:space="preserve">аждому </w:t>
      </w:r>
      <w:r>
        <w:t>заказу</w:t>
      </w:r>
      <w:r w:rsidRPr="00D116FA">
        <w:t xml:space="preserve"> присв</w:t>
      </w:r>
      <w:r>
        <w:t>аивается</w:t>
      </w:r>
      <w:r w:rsidRPr="00D116FA">
        <w:t xml:space="preserve"> уникальный номер в списке участников розыгрыша</w:t>
      </w:r>
      <w:r>
        <w:t xml:space="preserve">; </w:t>
      </w:r>
      <w:r w:rsidRPr="00D116FA">
        <w:t xml:space="preserve"> из общего списка участников компьютерная программа методом случайных чисел отбирает 100 </w:t>
      </w:r>
      <w:r w:rsidR="00426AFF">
        <w:t>заказов для финального</w:t>
      </w:r>
      <w:r w:rsidRPr="00D116FA">
        <w:t xml:space="preserve"> розыгрыша методом жеребьевки с использованием лототрона с шарами.</w:t>
      </w:r>
    </w:p>
    <w:p w:rsidR="0087192E" w:rsidRPr="00D116FA" w:rsidRDefault="0087192E" w:rsidP="0087192E">
      <w:pPr>
        <w:pStyle w:val="a8"/>
        <w:numPr>
          <w:ilvl w:val="0"/>
          <w:numId w:val="3"/>
        </w:numPr>
        <w:tabs>
          <w:tab w:val="clear" w:pos="2130"/>
          <w:tab w:val="left" w:pos="0"/>
        </w:tabs>
        <w:ind w:left="1418" w:right="-465" w:hanging="284"/>
        <w:jc w:val="both"/>
        <w:rPr>
          <w:sz w:val="24"/>
          <w:szCs w:val="24"/>
        </w:rPr>
      </w:pPr>
      <w:r w:rsidRPr="00D116FA">
        <w:rPr>
          <w:b w:val="0"/>
          <w:sz w:val="24"/>
          <w:szCs w:val="24"/>
        </w:rPr>
        <w:t>100 шаров со сквозной нумерацией помещаются в лототрон</w:t>
      </w:r>
      <w:r w:rsidRPr="00D116FA">
        <w:rPr>
          <w:sz w:val="24"/>
          <w:szCs w:val="24"/>
        </w:rPr>
        <w:t>.</w:t>
      </w:r>
    </w:p>
    <w:p w:rsidR="0087192E" w:rsidRPr="00D116FA" w:rsidRDefault="0087192E" w:rsidP="0087192E">
      <w:pPr>
        <w:ind w:firstLine="708"/>
        <w:jc w:val="both"/>
      </w:pPr>
      <w:r w:rsidRPr="00D116FA">
        <w:t>Ведущий объявляет название разыгрываемого приза, крутится лототрон, после его полной остановки вынимается один из шаров, номер которого является выигрышным.</w:t>
      </w:r>
    </w:p>
    <w:p w:rsidR="0087192E" w:rsidRPr="00D116FA" w:rsidRDefault="0087192E" w:rsidP="0087192E">
      <w:pPr>
        <w:ind w:firstLine="708"/>
        <w:jc w:val="both"/>
      </w:pPr>
      <w:r w:rsidRPr="00D116FA">
        <w:t xml:space="preserve">Ведущий объявляет </w:t>
      </w:r>
      <w:r w:rsidR="00A25922">
        <w:t>номер выигрышного шарика, полное</w:t>
      </w:r>
      <w:r w:rsidRPr="00D116FA">
        <w:t xml:space="preserve"> имя и место проживания призера, порядковый номер </w:t>
      </w:r>
      <w:r w:rsidR="00A25922">
        <w:t xml:space="preserve">заказа </w:t>
      </w:r>
      <w:r w:rsidRPr="00D116FA">
        <w:t>которого в списке финалистов совпадает с выигрышным номером.</w:t>
      </w:r>
    </w:p>
    <w:p w:rsidR="0087192E" w:rsidRPr="00D116FA" w:rsidRDefault="0087192E" w:rsidP="0087192E">
      <w:pPr>
        <w:ind w:firstLine="708"/>
        <w:jc w:val="both"/>
      </w:pPr>
      <w:r w:rsidRPr="00D116FA">
        <w:t>Результаты розыгрыша записываются в данный протокол.</w:t>
      </w:r>
    </w:p>
    <w:p w:rsidR="0087192E" w:rsidRPr="00AB1EBB" w:rsidRDefault="0087192E" w:rsidP="004B7BF9">
      <w:pPr>
        <w:jc w:val="both"/>
        <w:rPr>
          <w:b/>
          <w:color w:val="000000"/>
        </w:rPr>
      </w:pPr>
    </w:p>
    <w:p w:rsidR="00F97275" w:rsidRPr="00F97275" w:rsidRDefault="00F97275" w:rsidP="0017200D">
      <w:pPr>
        <w:pStyle w:val="a4"/>
        <w:tabs>
          <w:tab w:val="clear" w:pos="4677"/>
          <w:tab w:val="clear" w:pos="9355"/>
        </w:tabs>
        <w:ind w:left="180"/>
        <w:jc w:val="both"/>
        <w:rPr>
          <w:b/>
          <w:sz w:val="26"/>
          <w:szCs w:val="26"/>
          <w:lang w:val="uk-UA"/>
        </w:rPr>
      </w:pPr>
    </w:p>
    <w:p w:rsidR="00DF5CB5" w:rsidRPr="003D2EAB" w:rsidRDefault="003D5390" w:rsidP="00BE31A4">
      <w:pPr>
        <w:jc w:val="both"/>
        <w:rPr>
          <w:b/>
          <w:bCs/>
        </w:rPr>
      </w:pPr>
      <w:r w:rsidRPr="00AE76A1">
        <w:rPr>
          <w:b/>
          <w:bCs/>
        </w:rPr>
        <w:t>Результаты компьютерного отбора финалистов</w:t>
      </w:r>
      <w:r>
        <w:rPr>
          <w:b/>
          <w:bCs/>
        </w:rPr>
        <w:t xml:space="preserve"> для розыгрыша приза </w:t>
      </w:r>
      <w:r w:rsidR="003A67B3" w:rsidRPr="0017200D">
        <w:rPr>
          <w:b/>
          <w:bCs/>
        </w:rPr>
        <w:t>«</w:t>
      </w:r>
      <w:proofErr w:type="spellStart"/>
      <w:r w:rsidR="003D2EAB" w:rsidRPr="003D2EAB">
        <w:rPr>
          <w:b/>
          <w:lang w:val="uk-UA"/>
        </w:rPr>
        <w:t>Автомобиль</w:t>
      </w:r>
      <w:proofErr w:type="spellEnd"/>
      <w:r w:rsidR="003D2EAB" w:rsidRPr="003D2EAB">
        <w:rPr>
          <w:b/>
          <w:lang w:val="uk-UA"/>
        </w:rPr>
        <w:t xml:space="preserve"> «</w:t>
      </w:r>
      <w:proofErr w:type="spellStart"/>
      <w:r w:rsidR="003D2EAB" w:rsidRPr="003D2EAB">
        <w:rPr>
          <w:b/>
          <w:lang w:val="uk-UA"/>
        </w:rPr>
        <w:t>Skoda</w:t>
      </w:r>
      <w:proofErr w:type="spellEnd"/>
      <w:r w:rsidR="003D2EAB" w:rsidRPr="003D2EAB">
        <w:rPr>
          <w:b/>
          <w:lang w:val="uk-UA"/>
        </w:rPr>
        <w:t xml:space="preserve"> </w:t>
      </w:r>
      <w:proofErr w:type="spellStart"/>
      <w:r w:rsidR="003D2EAB" w:rsidRPr="003D2EAB">
        <w:rPr>
          <w:b/>
          <w:lang w:val="uk-UA"/>
        </w:rPr>
        <w:t>Fabia</w:t>
      </w:r>
      <w:proofErr w:type="spellEnd"/>
      <w:r w:rsidR="003D2EAB" w:rsidRPr="003D2EAB">
        <w:rPr>
          <w:b/>
          <w:lang w:val="uk-UA"/>
        </w:rPr>
        <w:t>»</w:t>
      </w:r>
      <w:r w:rsidR="00325641" w:rsidRPr="003D2EAB">
        <w:rPr>
          <w:b/>
          <w:bCs/>
          <w:lang w:val="uk-UA"/>
        </w:rPr>
        <w:t xml:space="preserve"> </w:t>
      </w:r>
      <w:r w:rsidRPr="003D2EAB">
        <w:rPr>
          <w:b/>
          <w:bCs/>
        </w:rPr>
        <w:t>100 (сто):</w:t>
      </w:r>
    </w:p>
    <w:p w:rsidR="003428DD" w:rsidRDefault="003428DD" w:rsidP="00BE31A4">
      <w:pPr>
        <w:jc w:val="both"/>
        <w:rPr>
          <w:b/>
          <w:sz w:val="26"/>
          <w:szCs w:val="26"/>
        </w:rPr>
      </w:pPr>
    </w:p>
    <w:tbl>
      <w:tblPr>
        <w:tblW w:w="10357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9"/>
        <w:gridCol w:w="980"/>
        <w:gridCol w:w="902"/>
        <w:gridCol w:w="3503"/>
        <w:gridCol w:w="4253"/>
      </w:tblGrid>
      <w:tr w:rsidR="00A25922" w:rsidRPr="006873CA" w:rsidTr="00A25922">
        <w:trPr>
          <w:trHeight w:val="620"/>
          <w:tblHeader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A25922" w:rsidRPr="004B7BF9" w:rsidRDefault="00A25922" w:rsidP="0037678C">
            <w:pPr>
              <w:jc w:val="center"/>
              <w:rPr>
                <w:rFonts w:eastAsia="Arial Unicode MS"/>
                <w:b/>
                <w:color w:val="000000"/>
                <w:sz w:val="16"/>
                <w:szCs w:val="20"/>
              </w:rPr>
            </w:pPr>
            <w:r w:rsidRPr="004B7BF9">
              <w:rPr>
                <w:b/>
                <w:color w:val="000000"/>
                <w:sz w:val="16"/>
                <w:szCs w:val="20"/>
              </w:rPr>
              <w:t xml:space="preserve">№ </w:t>
            </w:r>
            <w:proofErr w:type="gramStart"/>
            <w:r w:rsidRPr="004B7BF9">
              <w:rPr>
                <w:b/>
                <w:color w:val="000000"/>
                <w:sz w:val="16"/>
                <w:szCs w:val="20"/>
              </w:rPr>
              <w:t>п</w:t>
            </w:r>
            <w:proofErr w:type="gramEnd"/>
            <w:r w:rsidRPr="004B7BF9">
              <w:rPr>
                <w:b/>
                <w:color w:val="000000"/>
                <w:sz w:val="16"/>
                <w:szCs w:val="20"/>
              </w:rPr>
              <w:t>/п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25922" w:rsidRPr="004B7BF9" w:rsidRDefault="00A25922" w:rsidP="0037678C">
            <w:pPr>
              <w:jc w:val="center"/>
              <w:rPr>
                <w:rFonts w:eastAsia="Arial Unicode MS"/>
                <w:b/>
                <w:color w:val="000000"/>
                <w:sz w:val="16"/>
                <w:szCs w:val="20"/>
              </w:rPr>
            </w:pPr>
            <w:r w:rsidRPr="004B7BF9">
              <w:rPr>
                <w:b/>
                <w:color w:val="000000"/>
                <w:sz w:val="16"/>
                <w:szCs w:val="20"/>
              </w:rPr>
              <w:t xml:space="preserve">№ </w:t>
            </w:r>
            <w:r>
              <w:rPr>
                <w:b/>
                <w:color w:val="000000"/>
                <w:sz w:val="16"/>
                <w:szCs w:val="20"/>
              </w:rPr>
              <w:t xml:space="preserve">заказа </w:t>
            </w:r>
            <w:r w:rsidRPr="004B7BF9">
              <w:rPr>
                <w:b/>
                <w:color w:val="000000"/>
                <w:sz w:val="16"/>
                <w:szCs w:val="20"/>
              </w:rPr>
              <w:t>в списке участников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25922" w:rsidRPr="004B7BF9" w:rsidRDefault="00A25922" w:rsidP="0037678C">
            <w:pPr>
              <w:jc w:val="center"/>
              <w:rPr>
                <w:rFonts w:eastAsia="Arial Unicode MS"/>
                <w:b/>
                <w:color w:val="000000"/>
                <w:sz w:val="16"/>
                <w:szCs w:val="20"/>
              </w:rPr>
            </w:pPr>
            <w:r w:rsidRPr="004B7BF9">
              <w:rPr>
                <w:b/>
                <w:color w:val="000000"/>
                <w:sz w:val="16"/>
                <w:szCs w:val="20"/>
              </w:rPr>
              <w:t>№ клубной карты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25922" w:rsidRPr="004B7BF9" w:rsidRDefault="00A25922" w:rsidP="0037678C">
            <w:pPr>
              <w:jc w:val="center"/>
              <w:rPr>
                <w:rFonts w:eastAsia="Arial Unicode MS"/>
                <w:b/>
                <w:color w:val="000000"/>
                <w:sz w:val="16"/>
                <w:szCs w:val="20"/>
              </w:rPr>
            </w:pPr>
            <w:r w:rsidRPr="004B7BF9">
              <w:rPr>
                <w:b/>
                <w:color w:val="000000"/>
                <w:sz w:val="16"/>
                <w:szCs w:val="20"/>
              </w:rPr>
              <w:t>Фамилия Имя Отчество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25922" w:rsidRPr="004B7BF9" w:rsidRDefault="00A25922" w:rsidP="0037678C">
            <w:pPr>
              <w:jc w:val="center"/>
              <w:rPr>
                <w:rFonts w:eastAsia="Arial Unicode MS"/>
                <w:b/>
                <w:color w:val="000000"/>
                <w:sz w:val="16"/>
                <w:szCs w:val="20"/>
              </w:rPr>
            </w:pPr>
            <w:r w:rsidRPr="004B7BF9">
              <w:rPr>
                <w:b/>
                <w:color w:val="000000"/>
                <w:sz w:val="16"/>
                <w:szCs w:val="20"/>
              </w:rPr>
              <w:t>Населенный пункт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1737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КУЗИК РОМАН  МИХАЙЛОВИЧ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ЗУБРА ПУСТОМЫТОВСКИЙ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ЛЬВОВСКАЯ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21825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ПАРХОМЕНКО ВАЛЕРИЙ  ВЛАДИМИРОВИЧ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КИЕВ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21862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ЦЫГАНОВ ГЕННАДИЙ  ВЛАДИМИРОВИЧ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ЗАПОРОЖЬЕ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27698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ЦАРАНЕНКО ТАТЬЯНА  ГРИГОРЬЕВНА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ХОРОШЕЕ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ПЕТРОПАВЛОВСКИЙ р-н ДНЕПРОПЕТРОВСКАЯ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29143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ЧАБАНЮК АЛЕКСАНДР  СТЕПАНОВИЧ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БОРИСПОЛЬ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КИЕВСКАЯ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56093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БУРЛАКОВА СВЕТЛАНА  АНДРЕЕВНА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ПЕТРИКОВКА ДНЕПРОПЕТРОВСКАЯ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60825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КОВАЧ ОКСАНА  ИВАНОВНА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КЛЯЧАНОВО МУКАЧЕВСКИЙ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ЗАКАРПАТСКАЯ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63299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ХАЕЦКАЯ ЕЛЕНА  ВАСИЛЬЕВНА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СЫРВАТИНЦЫ ГОРОДОКСКИЙ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ХМЕЛЬНИЦКАЯ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66818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ПОНОМАРЕНКО ВЛАДИМИР  ИВАНОВИЧ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СЕМЕНОВКА БАРЫШЕВСКИЙ р-н КИЕВСКАЯ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69702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МАКАРОВИЧ ЛЮСЯ  ВАСИЛЬЕВНА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ВОЛЬНЯНСК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ЗАПОРОЖСКАЯ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74356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МУНТЯН ВЛАДИМИР  СЕРГЕЕВИЧ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КРИВАЯ БАЛКА САРАТСКИЙ р-н ОДЕССКАЯ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91248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ПЕТРЕНКО АНАТОЛИЙ  МИХАЙЛОВИЧ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СТЕПАНОВКА РАЗДЕЛЬНЯНСКИЙ р-н ОДЕССКАЯ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92578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СМИЛЯНЕЦ ТАТЬЯНА  ПЕТРОВНА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МОНАСТЫРИЩЕ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ЧЕРКАССКАЯ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93998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СТАРОВОЙТ АННА  ПАВЛОВНА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ПЕСКОВКА БОРОДЯНСКИЙ р-н КИЕВСКАЯ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103647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НАЗАРЕНКО ВАЛЕНТИНА  АНАТОЛЬЕВНА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СТРИЖАВКА ВИННИЦКИЙ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ВИННИЦКАЯ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104918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СУРОВИКИНА ТАТЬЯНА  ЮРЬЕВНА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СТЕПНОЕ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ШИРОКОВСКИЙ р-н ДНЕПРОПЕТРОВСКАЯ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111140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САМСОНОВА ГАЛИНА  АНАТОЛЬЕВНА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ЗИРКА АКИМОВСКИЙ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ЗАПОРОЖСКАЯ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117417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АНДРИЕВСКАЯ ВЕЛИНА  ПАРФЕНТЬЕВНА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НОВОАРХАНГЕЛЬСК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КИРОВОГРАДСКАЯ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120943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КУЧЕРЕВСКАЯ ВАЛЕНТИНА 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ОЧАКОВ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НИКОЛАЕВСКАЯ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123111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ПАВЛОВА ИРИНА 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КРЕМЕННАЯ ЛУГАНСКАЯ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128008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СТРОГУШ СВЕТЛАНА 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БАШМАЧКА СОЛОНЯНСКИЙ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ДНЕПРОПЕТРОВСКАЯ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133347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АГАФОНОВА НАТАЛЬЯ  ВАСИЛЬЕВНА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КОРОСТЕНЬ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ЖИТОМИРСКАЯ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138971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ОСИПЕНКО ОКСАНА  ЮРЬЕВНА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КУХАРИ ИВАНКОВСКИЙ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КИЕВСКАЯ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141052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БЕЛОУС ИРИНА  ВИКТОРОВНА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КРИВОЙ РОГ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ДНЕПРОПЕТРОВСКАЯ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151476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ЗАГОРУЙ СЕРГЕЙ  ВИТАЛЬЕВИЧ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МАЛАЯ БЕРЕЗАНКА ЗГУРОВСКИЙ р-н КИЕВСКАЯ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176480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РОСЕНКО ИРИНА  ЕВГЕНЬЕВНА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ХАРЬКОВ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177341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БЕЗРУК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ВИКТОРИЯ 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БЕЗРУКИ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ДЕРГАЧЕВСКИЙ р-н ХАРЬКОВСКАЯ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178528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БЕРНЫК НАТАЛЬЯ  ОЛЕГОВНА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БОРОДЯНКА КИЕВСКАЯ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180429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КАЛИНИНА СВЕТЛАНА 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НОВОДОНЕЦКОЕ ДОБРОПОЛЬСКИЙ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ДОНЕЦКАЯ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180645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ДЗЬОМА ЛЮДМИЛА 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КОНЕЛА ЖАШКОВСКИЙ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ЧЕРКАССКАЯ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188314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ОНОПРИЕНКО СВЯТОСЛАВ  НИКОЛАЕВИЧ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НИКОЛАЕВ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248324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БАГРІЙ АНДРІЙ  НЕСТОРОВИЧ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СОКАЛЬ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ЛЬВОВСКАЯ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268213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БАСЬКО ОЛЕГ  НИКОЛАЕВИЧ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ШИШКИНО НОВОУКРАИНСКИЙ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КИРОВОГРАДСКАЯ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273316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КОЛЬЯКОВ АЛЕКСАНДР  НИКОЛАЕВИЧ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МУКАЧЕВО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ЗАКАРПАТСКАЯ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277816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СИЧКАР ТАТЬЯНА  ВИТАЛЬЕВНА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РОСКОШНАЯ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СТАВИЩЕНСКИЙ р-н КИЕВСКАЯ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283403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МАГАЛЬ ОКСАНА  ИВАНОВНА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ЖУРАВНО ЖИДАЧОВСКИЙ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ЛЬВОВСКАЯ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297808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МИЛОВА РАИСА  ПЕТРОВНА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ХМЕЛЬНИЦКИЙ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301862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ОСИПЕНКО ВИКТОР  ИВАНОВИЧ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КИЕВ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302642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КОВАЛЬЧУК ИРИНА  ВИКТОРОВНА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ВИШНЯКОВКА КИРОВОГРАДСКИЙ р-н КИРОВОГРАДСКАЯ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305205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СИЧ ИРИНА  ВАЛЕРИЕВНА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ИВАНО-ФРАНКОВСК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309059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КУРИЛО ЛЮДМИЛА 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ДНЕПР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323819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МИРОШНИЧЕНКО ЕВГЕНИЙ  ПАВЛОВИЧ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ВЫСОКИЙ ХАРЬКОВСКИЙ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ХАРЬКОВСКАЯ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327182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КОСОВАН ОКСАНА  ВАЛЕРЬЕВНА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ГРЕБЕНКИ ВАСИЛЬКОВСКИЙ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КИЕВСКАЯ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335525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КОНОНОВА ВАЛЕРИЯ  ВАЛЕРЬЕВНА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ИВАНО-ФРАНКОВСК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341078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КУЛИК ИРИНА  АНАТОЛИЕВНА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ЯРМОЛИНЦЫ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ХМЕЛЬНИЦКАЯ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341656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ОЛЕЙНИК НЕЛЛЯ 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ЛУЦК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347146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КЛЕЙМЕНОВ ГЕННАДИЙ  ВАЛЕНТИНОВИЧ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ЧЕРНОБАЕВКА БЕЛОЗЕРСКИЙ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ХЕРСОНСКАЯ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358605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РОЕВА ВАЛЕНТИНА  ИВАНОВНА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ДАНИЛОВКА КРИВОРОЖСКИЙ р-н ДНЕПРОПЕТРОВСКАЯ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358899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ШМАКОВ ВИКТОР  ВИКТОРОВИЧ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КИЕВ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362818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ТРОЦЮК ТАТЬЯНА 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ОДЕССА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371236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КОРОТЯ МАРИНА  СЕРГЕЕВНА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ХРИСТОФОРОВКА КРИВОРОЖСКИЙ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ДНЕПРОПЕТРОВСКАЯ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373407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ТИМОШЕНКО АЛЕКСАНДР  ВАСИЛЬЕВИЧ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ЧЕРКАССЫ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379472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ЛИС ВАЛЕНТИНА  АНАТОЛЬЕВНА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РОМНЫ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СУМСКАЯ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391193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ЖИЛИНА ЕЛИЗАВЕТА 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ПЕТРОВКА ИВАНОВСКИЙ р-н ОДЕССКАЯ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4B7BF9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403288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СОРОКИН ЮРИЙ  АЛЕКСЕЕВИЧ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КИЕВ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4B7BF9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403840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ПЕДОС ВЛАДИМИР  ДМИТРИЕВИЧ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ДНЕПР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4B7BF9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407706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КОРНЕВА ИННА  МИХАЙЛОВНА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ИЗМАИЛ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ОДЕССКАЯ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4B7BF9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417783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ДАРЛИНГ ГЛОРИЯ 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КРАМАТОРСК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ДОНЕЦКАЯ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423715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ТЕВЛИН МАРЬЯНА  ДМИТРИЕВНА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ЛЬВОВ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426022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ШАЛЬНОВА ГАЛИНА  ВЯЧЕСЛАВОВНА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ХАРЬКОВ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430749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СЫРОВАЯ ВАЛЕНТИНА  ДМИТРИЕВНА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МЕЛИТОПОЛЬ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ЗАПОРОЖСКАЯ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435801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ХОМЯК ЛИДИЯ  ВАСИЛЬЕВНА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КИЕВ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439631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КУЗЬМЕНКО ВЕРА  АЛЕКСЕЕВНА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СЛАВГОРОД КРАСНОПОЛЬСКИЙ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СУМСКАЯ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446924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БУРДЕЙНАЯ ВАЛЕНТИНА  ПАВЛОВНА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ЧЕРНОМОРСК ОДЕССКАЯ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472928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ГРИЦЕНКО ЛЮДМИЛА  МИХАЙЛОВНА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КИЕВ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473419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МАЛИЕНКО ИРИНА 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БЕРДЯНСК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ЗАПОРОЖСКАЯ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498715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ГОНТАРЬ ВИКТОР  ИВАНОВИЧ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ПОЛТАВА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508561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БОЙКО МАРИЯ  ПЕТРОВНА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ВЕЛИКИЕ БОРКИ ТЕРНОПОЛЬСКИЙ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ТЕРНОПОЛЬСКАЯ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512365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ТУРКО ИРИНА  ВЯЧЕСЛАВОВНА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ТЕРНОПОЛЬ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514807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КОЗАК НАДЕЖДА  НИКОЛАЕВНА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ХАРЬКОВ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523166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МУКОИДА ИННА 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ОДЕССА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526569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МАНЫЛОВА ОЛЬГА  ПАВЛОВНА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ХЕРСОН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538044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МАЛОВА ЕКАТЕРИНА  АНДРЕЕВНА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ХЕРСОН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539727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РАКУЛ АНТОНИНА  ВСЕВОЛОДОВНА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ОДЕССА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0A1F7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0A1F7E" w:rsidRDefault="00A25922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0A1F7E">
              <w:rPr>
                <w:rFonts w:ascii="Arial" w:hAnsi="Arial" w:cs="Arial"/>
                <w:sz w:val="18"/>
                <w:szCs w:val="18"/>
                <w:highlight w:val="yellow"/>
              </w:rPr>
              <w:t>545269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0A1F7E" w:rsidRDefault="00A25922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0A1F7E" w:rsidRDefault="00A25922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0A1F7E">
              <w:rPr>
                <w:rFonts w:ascii="Arial" w:hAnsi="Arial" w:cs="Arial"/>
                <w:sz w:val="18"/>
                <w:szCs w:val="18"/>
                <w:highlight w:val="yellow"/>
              </w:rPr>
              <w:t>ПЕТРЕНКО АЛЛА  АЛЕКСАНДРОВНА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0A1F7E" w:rsidRDefault="00A25922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0A1F7E">
              <w:rPr>
                <w:rFonts w:ascii="Arial" w:hAnsi="Arial" w:cs="Arial"/>
                <w:sz w:val="18"/>
                <w:szCs w:val="18"/>
                <w:highlight w:val="yellow"/>
              </w:rPr>
              <w:t>ВИННИЦА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547386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ЛИТВИНОВА ЛЮДМИЛА  НЕСТЕРОВНА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ХАРЬКОВ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548836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ГАРКАВЕНКО ЛЮБОВ  ИВАНОВНА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ГАРКУШИНЦЫ МИРГОРОДСКИЙ р-н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ПОЛТАВСКАЯ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555151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ЦИПАН ЕКАТЕРИНА  ВИКТОРОВНА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КИЕВ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559906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КРЕТОВ ВЛАДИМИР  ВАСИЛЬЕВИЧ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ЧЕРКАССЫ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567093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АЛЕЩЕНКО ЭЛЛА 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ХАРЬКОВ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578072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КАПУСТА АНАСТАСИЯ  ДМИТРЕЕВНА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КАМЕНСКОЕ ДНЕПРОПЕТРОВСКАЯ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578395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ПАСЕНКО ЕВГЕНИЙ  ИВАНОВИЧ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 xml:space="preserve">НИКОПОЛЬ </w:t>
            </w:r>
            <w:proofErr w:type="gramStart"/>
            <w:r w:rsidRPr="00275ADE">
              <w:rPr>
                <w:rFonts w:ascii="Arial" w:hAnsi="Arial" w:cs="Arial"/>
                <w:sz w:val="18"/>
                <w:szCs w:val="18"/>
              </w:rPr>
              <w:t>ДНЕПРОПЕТРОВСКАЯ</w:t>
            </w:r>
            <w:proofErr w:type="gramEnd"/>
            <w:r w:rsidRPr="00275ADE">
              <w:rPr>
                <w:rFonts w:ascii="Arial" w:hAnsi="Arial" w:cs="Arial"/>
                <w:sz w:val="18"/>
                <w:szCs w:val="18"/>
              </w:rPr>
              <w:t xml:space="preserve"> обл.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599916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ЛАВРЕНОВ ДЕНИС  КОНСТАНТИНОВИЧ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ХАРЬКОВ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600655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МАКСИМОВ АЛЕКСАНДР  ВИКТОРОВИЧ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ЖИТОМИР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602489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ПЕДЧЕНКО ЛАРИСА  АЛЕКСЕЕВНА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ПОЛТАВА</w:t>
            </w:r>
          </w:p>
        </w:tc>
      </w:tr>
      <w:tr w:rsidR="00A25922" w:rsidRPr="0095094F" w:rsidTr="00A25922">
        <w:trPr>
          <w:trHeight w:val="3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CA14BE" w:rsidRDefault="00A25922" w:rsidP="0058460F">
            <w:pPr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611647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НИКОЛИН ЛЮДМИЛА  ВЛАДИМИРОВНА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5922" w:rsidRPr="00275ADE" w:rsidRDefault="00A25922">
            <w:pPr>
              <w:rPr>
                <w:rFonts w:ascii="Arial" w:hAnsi="Arial" w:cs="Arial"/>
                <w:sz w:val="18"/>
                <w:szCs w:val="18"/>
              </w:rPr>
            </w:pPr>
            <w:r w:rsidRPr="00275ADE">
              <w:rPr>
                <w:rFonts w:ascii="Arial" w:hAnsi="Arial" w:cs="Arial"/>
                <w:sz w:val="18"/>
                <w:szCs w:val="18"/>
              </w:rPr>
              <w:t>ЛЬВОВ</w:t>
            </w:r>
          </w:p>
        </w:tc>
      </w:tr>
    </w:tbl>
    <w:p w:rsidR="007E79FD" w:rsidRDefault="00421ABA" w:rsidP="00CA692B">
      <w:pPr>
        <w:ind w:right="-339"/>
        <w:jc w:val="both"/>
        <w:rPr>
          <w:b/>
          <w:bCs/>
          <w:sz w:val="22"/>
          <w:szCs w:val="22"/>
        </w:rPr>
      </w:pPr>
      <w:bookmarkStart w:id="0" w:name="_GoBack"/>
      <w:bookmarkEnd w:id="0"/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-381000</wp:posOffset>
            </wp:positionV>
            <wp:extent cx="7361744" cy="10420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889" cy="1042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9FD" w:rsidSect="00825E93">
      <w:footerReference w:type="even" r:id="rId11"/>
      <w:footerReference w:type="default" r:id="rId12"/>
      <w:pgSz w:w="11906" w:h="16838"/>
      <w:pgMar w:top="720" w:right="566" w:bottom="709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440" w:rsidRDefault="000D2440">
      <w:r>
        <w:separator/>
      </w:r>
    </w:p>
  </w:endnote>
  <w:endnote w:type="continuationSeparator" w:id="0">
    <w:p w:rsidR="000D2440" w:rsidRDefault="000D2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94D" w:rsidRDefault="0051594D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1594D" w:rsidRDefault="0051594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94D" w:rsidRDefault="0051594D">
    <w:pPr>
      <w:pStyle w:val="a5"/>
      <w:ind w:right="360"/>
      <w:rPr>
        <w:rStyle w:val="ac"/>
      </w:rPr>
    </w:pPr>
    <w:r>
      <w:rPr>
        <w:rStyle w:val="ac"/>
      </w:rPr>
      <w:t xml:space="preserve">                                                                   </w:t>
    </w: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421ABA">
      <w:rPr>
        <w:rStyle w:val="ac"/>
        <w:noProof/>
      </w:rPr>
      <w:t>2</w:t>
    </w:r>
    <w:r>
      <w:rPr>
        <w:rStyle w:val="ac"/>
      </w:rPr>
      <w:fldChar w:fldCharType="end"/>
    </w:r>
    <w:r>
      <w:rPr>
        <w:rStyle w:val="ac"/>
      </w:rPr>
      <w:t xml:space="preserve"> из </w:t>
    </w:r>
    <w:r>
      <w:rPr>
        <w:rStyle w:val="ac"/>
      </w:rPr>
      <w:fldChar w:fldCharType="begin"/>
    </w:r>
    <w:r>
      <w:rPr>
        <w:rStyle w:val="ac"/>
      </w:rPr>
      <w:instrText xml:space="preserve"> NUMPAGES </w:instrText>
    </w:r>
    <w:r>
      <w:rPr>
        <w:rStyle w:val="ac"/>
      </w:rPr>
      <w:fldChar w:fldCharType="separate"/>
    </w:r>
    <w:r w:rsidR="00421ABA">
      <w:rPr>
        <w:rStyle w:val="ac"/>
        <w:noProof/>
      </w:rPr>
      <w:t>5</w:t>
    </w:r>
    <w:r>
      <w:rPr>
        <w:rStyle w:val="ac"/>
      </w:rPr>
      <w:fldChar w:fldCharType="end"/>
    </w:r>
  </w:p>
  <w:p w:rsidR="0051594D" w:rsidRDefault="0051594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440" w:rsidRDefault="000D2440">
      <w:r>
        <w:separator/>
      </w:r>
    </w:p>
  </w:footnote>
  <w:footnote w:type="continuationSeparator" w:id="0">
    <w:p w:rsidR="000D2440" w:rsidRDefault="000D2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5AFC"/>
    <w:multiLevelType w:val="hybridMultilevel"/>
    <w:tmpl w:val="53E00FBA"/>
    <w:lvl w:ilvl="0" w:tplc="CE88BDF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E5E70B7"/>
    <w:multiLevelType w:val="hybridMultilevel"/>
    <w:tmpl w:val="CDEA27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230889"/>
    <w:multiLevelType w:val="hybridMultilevel"/>
    <w:tmpl w:val="43E886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C2421D"/>
    <w:multiLevelType w:val="hybridMultilevel"/>
    <w:tmpl w:val="025821E0"/>
    <w:lvl w:ilvl="0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4">
    <w:nsid w:val="23BD4B4B"/>
    <w:multiLevelType w:val="hybridMultilevel"/>
    <w:tmpl w:val="FBF46212"/>
    <w:lvl w:ilvl="0" w:tplc="EB10504C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4464302"/>
    <w:multiLevelType w:val="multilevel"/>
    <w:tmpl w:val="32FC7B2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25"/>
      <w:numFmt w:val="decimal"/>
      <w:lvlText w:val="%3"/>
      <w:lvlJc w:val="left"/>
      <w:pPr>
        <w:tabs>
          <w:tab w:val="num" w:pos="2580"/>
        </w:tabs>
        <w:ind w:left="2580" w:hanging="60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3126FD"/>
    <w:multiLevelType w:val="hybridMultilevel"/>
    <w:tmpl w:val="5AF259C0"/>
    <w:lvl w:ilvl="0" w:tplc="CE88BDF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5A12FF"/>
    <w:multiLevelType w:val="hybridMultilevel"/>
    <w:tmpl w:val="0324DE44"/>
    <w:lvl w:ilvl="0" w:tplc="CE88BDF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793298"/>
    <w:multiLevelType w:val="hybridMultilevel"/>
    <w:tmpl w:val="58644B0E"/>
    <w:lvl w:ilvl="0" w:tplc="4FE8F0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5B535BF"/>
    <w:multiLevelType w:val="hybridMultilevel"/>
    <w:tmpl w:val="5AF259C0"/>
    <w:lvl w:ilvl="0" w:tplc="CE88BDF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F910C1C"/>
    <w:multiLevelType w:val="multilevel"/>
    <w:tmpl w:val="32FC7B2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25"/>
      <w:numFmt w:val="decimal"/>
      <w:lvlText w:val="%3"/>
      <w:lvlJc w:val="left"/>
      <w:pPr>
        <w:tabs>
          <w:tab w:val="num" w:pos="2580"/>
        </w:tabs>
        <w:ind w:left="2580" w:hanging="60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9C24B1"/>
    <w:multiLevelType w:val="hybridMultilevel"/>
    <w:tmpl w:val="5AF259C0"/>
    <w:lvl w:ilvl="0" w:tplc="CE88BDF2">
      <w:start w:val="1"/>
      <w:numFmt w:val="decimal"/>
      <w:lvlText w:val="%1"/>
      <w:lvlJc w:val="left"/>
      <w:pPr>
        <w:tabs>
          <w:tab w:val="num" w:pos="912"/>
        </w:tabs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261CCA"/>
    <w:multiLevelType w:val="hybridMultilevel"/>
    <w:tmpl w:val="DB5AAE1A"/>
    <w:lvl w:ilvl="0" w:tplc="ABBA89EE">
      <w:start w:val="1"/>
      <w:numFmt w:val="upperRoman"/>
      <w:pStyle w:val="3"/>
      <w:lvlText w:val="%1."/>
      <w:lvlJc w:val="right"/>
      <w:pPr>
        <w:tabs>
          <w:tab w:val="num" w:pos="1620"/>
        </w:tabs>
        <w:ind w:left="16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A3FEC0DA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  <w:rPr>
        <w:rFonts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3">
    <w:nsid w:val="76EE689B"/>
    <w:multiLevelType w:val="hybridMultilevel"/>
    <w:tmpl w:val="984E730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4">
    <w:nsid w:val="76EF73A1"/>
    <w:multiLevelType w:val="hybridMultilevel"/>
    <w:tmpl w:val="53E00FBA"/>
    <w:lvl w:ilvl="0" w:tplc="CE88BDF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2"/>
  </w:num>
  <w:num w:numId="5">
    <w:abstractNumId w:val="14"/>
  </w:num>
  <w:num w:numId="6">
    <w:abstractNumId w:val="9"/>
  </w:num>
  <w:num w:numId="7">
    <w:abstractNumId w:val="11"/>
  </w:num>
  <w:num w:numId="8">
    <w:abstractNumId w:val="6"/>
  </w:num>
  <w:num w:numId="9">
    <w:abstractNumId w:val="8"/>
  </w:num>
  <w:num w:numId="10">
    <w:abstractNumId w:val="4"/>
  </w:num>
  <w:num w:numId="11">
    <w:abstractNumId w:val="0"/>
  </w:num>
  <w:num w:numId="12">
    <w:abstractNumId w:val="1"/>
  </w:num>
  <w:num w:numId="13">
    <w:abstractNumId w:val="7"/>
  </w:num>
  <w:num w:numId="14">
    <w:abstractNumId w:val="10"/>
  </w:num>
  <w:num w:numId="15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38"/>
    <w:rsid w:val="000022AE"/>
    <w:rsid w:val="00006FD9"/>
    <w:rsid w:val="00010264"/>
    <w:rsid w:val="00010C98"/>
    <w:rsid w:val="00012542"/>
    <w:rsid w:val="00013377"/>
    <w:rsid w:val="0002013D"/>
    <w:rsid w:val="000314E6"/>
    <w:rsid w:val="00032BE1"/>
    <w:rsid w:val="000331DC"/>
    <w:rsid w:val="000375D3"/>
    <w:rsid w:val="00042448"/>
    <w:rsid w:val="00042E8F"/>
    <w:rsid w:val="00042F21"/>
    <w:rsid w:val="0004373C"/>
    <w:rsid w:val="000531D0"/>
    <w:rsid w:val="000543E6"/>
    <w:rsid w:val="00054957"/>
    <w:rsid w:val="00056307"/>
    <w:rsid w:val="00060092"/>
    <w:rsid w:val="00060C26"/>
    <w:rsid w:val="0006101B"/>
    <w:rsid w:val="00061A92"/>
    <w:rsid w:val="00062C04"/>
    <w:rsid w:val="00073100"/>
    <w:rsid w:val="000805CF"/>
    <w:rsid w:val="00080E57"/>
    <w:rsid w:val="00083017"/>
    <w:rsid w:val="000839FC"/>
    <w:rsid w:val="00085A7A"/>
    <w:rsid w:val="00087580"/>
    <w:rsid w:val="00087B80"/>
    <w:rsid w:val="0009358B"/>
    <w:rsid w:val="00094A12"/>
    <w:rsid w:val="000959FF"/>
    <w:rsid w:val="000A07B1"/>
    <w:rsid w:val="000A08EA"/>
    <w:rsid w:val="000A1F7E"/>
    <w:rsid w:val="000A2F03"/>
    <w:rsid w:val="000A5C41"/>
    <w:rsid w:val="000A7658"/>
    <w:rsid w:val="000B350F"/>
    <w:rsid w:val="000C0740"/>
    <w:rsid w:val="000C1632"/>
    <w:rsid w:val="000C2D7B"/>
    <w:rsid w:val="000C74BB"/>
    <w:rsid w:val="000D12EE"/>
    <w:rsid w:val="000D2440"/>
    <w:rsid w:val="000D3B06"/>
    <w:rsid w:val="000D63F9"/>
    <w:rsid w:val="000D72CF"/>
    <w:rsid w:val="000E0037"/>
    <w:rsid w:val="000E10CC"/>
    <w:rsid w:val="000E15BD"/>
    <w:rsid w:val="000E1FD5"/>
    <w:rsid w:val="000E39FD"/>
    <w:rsid w:val="000F0C9E"/>
    <w:rsid w:val="000F1594"/>
    <w:rsid w:val="000F1D52"/>
    <w:rsid w:val="000F21ED"/>
    <w:rsid w:val="000F42E0"/>
    <w:rsid w:val="000F57E9"/>
    <w:rsid w:val="000F60D4"/>
    <w:rsid w:val="000F6978"/>
    <w:rsid w:val="00103DC3"/>
    <w:rsid w:val="00104212"/>
    <w:rsid w:val="00114D3C"/>
    <w:rsid w:val="00120766"/>
    <w:rsid w:val="00120AC5"/>
    <w:rsid w:val="00124BE2"/>
    <w:rsid w:val="00124EF3"/>
    <w:rsid w:val="00125BBE"/>
    <w:rsid w:val="00125EEE"/>
    <w:rsid w:val="00130643"/>
    <w:rsid w:val="001307F9"/>
    <w:rsid w:val="00131A74"/>
    <w:rsid w:val="001350D2"/>
    <w:rsid w:val="001407D2"/>
    <w:rsid w:val="00142DD8"/>
    <w:rsid w:val="001437E3"/>
    <w:rsid w:val="00143D70"/>
    <w:rsid w:val="001458F7"/>
    <w:rsid w:val="00146086"/>
    <w:rsid w:val="00146C5E"/>
    <w:rsid w:val="001505E8"/>
    <w:rsid w:val="00151C96"/>
    <w:rsid w:val="00152217"/>
    <w:rsid w:val="00156C8D"/>
    <w:rsid w:val="00157675"/>
    <w:rsid w:val="00160809"/>
    <w:rsid w:val="001608E4"/>
    <w:rsid w:val="001612BE"/>
    <w:rsid w:val="00161CA3"/>
    <w:rsid w:val="001647A7"/>
    <w:rsid w:val="00164CB7"/>
    <w:rsid w:val="00165376"/>
    <w:rsid w:val="0017200D"/>
    <w:rsid w:val="00176392"/>
    <w:rsid w:val="00177EA5"/>
    <w:rsid w:val="00180692"/>
    <w:rsid w:val="00180EF7"/>
    <w:rsid w:val="0018195F"/>
    <w:rsid w:val="0018373F"/>
    <w:rsid w:val="0018443F"/>
    <w:rsid w:val="00187E2E"/>
    <w:rsid w:val="00187E5D"/>
    <w:rsid w:val="0019313F"/>
    <w:rsid w:val="001A0835"/>
    <w:rsid w:val="001A458B"/>
    <w:rsid w:val="001A4E75"/>
    <w:rsid w:val="001B01E7"/>
    <w:rsid w:val="001B0653"/>
    <w:rsid w:val="001B1B5A"/>
    <w:rsid w:val="001B3C85"/>
    <w:rsid w:val="001C2B8A"/>
    <w:rsid w:val="001C3194"/>
    <w:rsid w:val="001C34C3"/>
    <w:rsid w:val="001C55A7"/>
    <w:rsid w:val="001C6974"/>
    <w:rsid w:val="001D11AD"/>
    <w:rsid w:val="001D214E"/>
    <w:rsid w:val="001D2748"/>
    <w:rsid w:val="001D5310"/>
    <w:rsid w:val="001D63FF"/>
    <w:rsid w:val="001D66DC"/>
    <w:rsid w:val="001E0010"/>
    <w:rsid w:val="001E4115"/>
    <w:rsid w:val="001F200D"/>
    <w:rsid w:val="001F2976"/>
    <w:rsid w:val="001F2E0C"/>
    <w:rsid w:val="001F3320"/>
    <w:rsid w:val="001F56CF"/>
    <w:rsid w:val="001F7DA7"/>
    <w:rsid w:val="00200573"/>
    <w:rsid w:val="0020388C"/>
    <w:rsid w:val="0021056F"/>
    <w:rsid w:val="002124FC"/>
    <w:rsid w:val="002134EE"/>
    <w:rsid w:val="00213557"/>
    <w:rsid w:val="002175F7"/>
    <w:rsid w:val="00217E45"/>
    <w:rsid w:val="00220A55"/>
    <w:rsid w:val="00220CC9"/>
    <w:rsid w:val="00222A68"/>
    <w:rsid w:val="00223367"/>
    <w:rsid w:val="002276E8"/>
    <w:rsid w:val="002309C7"/>
    <w:rsid w:val="0023111A"/>
    <w:rsid w:val="00233410"/>
    <w:rsid w:val="00236DBD"/>
    <w:rsid w:val="0024221C"/>
    <w:rsid w:val="00242576"/>
    <w:rsid w:val="00243D3B"/>
    <w:rsid w:val="00247FC4"/>
    <w:rsid w:val="002522F3"/>
    <w:rsid w:val="0025270E"/>
    <w:rsid w:val="0025311E"/>
    <w:rsid w:val="0025538E"/>
    <w:rsid w:val="002561BE"/>
    <w:rsid w:val="00264B3A"/>
    <w:rsid w:val="00265DA2"/>
    <w:rsid w:val="00266C23"/>
    <w:rsid w:val="002727D2"/>
    <w:rsid w:val="00274901"/>
    <w:rsid w:val="002751C4"/>
    <w:rsid w:val="00275ADE"/>
    <w:rsid w:val="00277D16"/>
    <w:rsid w:val="00280A14"/>
    <w:rsid w:val="00281059"/>
    <w:rsid w:val="00284FA2"/>
    <w:rsid w:val="00285A07"/>
    <w:rsid w:val="002864DE"/>
    <w:rsid w:val="002879BE"/>
    <w:rsid w:val="00287C1F"/>
    <w:rsid w:val="0029281B"/>
    <w:rsid w:val="00293584"/>
    <w:rsid w:val="00295004"/>
    <w:rsid w:val="00297C24"/>
    <w:rsid w:val="002A1507"/>
    <w:rsid w:val="002A402F"/>
    <w:rsid w:val="002A5BA2"/>
    <w:rsid w:val="002A6EBA"/>
    <w:rsid w:val="002B218B"/>
    <w:rsid w:val="002B26EC"/>
    <w:rsid w:val="002B29C8"/>
    <w:rsid w:val="002B4AE4"/>
    <w:rsid w:val="002B6AF7"/>
    <w:rsid w:val="002C040F"/>
    <w:rsid w:val="002C0DF1"/>
    <w:rsid w:val="002C5943"/>
    <w:rsid w:val="002C7D69"/>
    <w:rsid w:val="002D767A"/>
    <w:rsid w:val="002E24B6"/>
    <w:rsid w:val="002E3941"/>
    <w:rsid w:val="002F0896"/>
    <w:rsid w:val="002F18A2"/>
    <w:rsid w:val="002F6AFD"/>
    <w:rsid w:val="002F6C72"/>
    <w:rsid w:val="00307299"/>
    <w:rsid w:val="00307757"/>
    <w:rsid w:val="00310AAD"/>
    <w:rsid w:val="00312405"/>
    <w:rsid w:val="00312787"/>
    <w:rsid w:val="00312962"/>
    <w:rsid w:val="00320539"/>
    <w:rsid w:val="00324611"/>
    <w:rsid w:val="00325641"/>
    <w:rsid w:val="00326723"/>
    <w:rsid w:val="00330143"/>
    <w:rsid w:val="003301D1"/>
    <w:rsid w:val="00331448"/>
    <w:rsid w:val="00336D95"/>
    <w:rsid w:val="003428DD"/>
    <w:rsid w:val="003431A0"/>
    <w:rsid w:val="0034554F"/>
    <w:rsid w:val="00351016"/>
    <w:rsid w:val="00353FC1"/>
    <w:rsid w:val="003548A9"/>
    <w:rsid w:val="00356C8A"/>
    <w:rsid w:val="00357939"/>
    <w:rsid w:val="00357CFF"/>
    <w:rsid w:val="003617E3"/>
    <w:rsid w:val="003620CE"/>
    <w:rsid w:val="003635A2"/>
    <w:rsid w:val="0037076F"/>
    <w:rsid w:val="00371DC3"/>
    <w:rsid w:val="003724AE"/>
    <w:rsid w:val="003733AF"/>
    <w:rsid w:val="003735A9"/>
    <w:rsid w:val="00375904"/>
    <w:rsid w:val="0037678C"/>
    <w:rsid w:val="00377CDC"/>
    <w:rsid w:val="00380378"/>
    <w:rsid w:val="003815D8"/>
    <w:rsid w:val="0038210B"/>
    <w:rsid w:val="003853A0"/>
    <w:rsid w:val="00386198"/>
    <w:rsid w:val="00386FF5"/>
    <w:rsid w:val="003877BC"/>
    <w:rsid w:val="003927EB"/>
    <w:rsid w:val="00392918"/>
    <w:rsid w:val="00392BFF"/>
    <w:rsid w:val="003942F0"/>
    <w:rsid w:val="00394A9B"/>
    <w:rsid w:val="00395956"/>
    <w:rsid w:val="0039600A"/>
    <w:rsid w:val="003A0F6B"/>
    <w:rsid w:val="003A67B3"/>
    <w:rsid w:val="003B1C38"/>
    <w:rsid w:val="003B761A"/>
    <w:rsid w:val="003C0A0F"/>
    <w:rsid w:val="003C3C5D"/>
    <w:rsid w:val="003C513D"/>
    <w:rsid w:val="003C5C44"/>
    <w:rsid w:val="003C6394"/>
    <w:rsid w:val="003D0AC1"/>
    <w:rsid w:val="003D2EAB"/>
    <w:rsid w:val="003D3CE0"/>
    <w:rsid w:val="003D4AD0"/>
    <w:rsid w:val="003D5390"/>
    <w:rsid w:val="003D5685"/>
    <w:rsid w:val="003D6E00"/>
    <w:rsid w:val="003E045E"/>
    <w:rsid w:val="003E126A"/>
    <w:rsid w:val="003E28C1"/>
    <w:rsid w:val="003E32E4"/>
    <w:rsid w:val="003E74CA"/>
    <w:rsid w:val="003F12B4"/>
    <w:rsid w:val="003F16C5"/>
    <w:rsid w:val="003F7B5B"/>
    <w:rsid w:val="004000A8"/>
    <w:rsid w:val="004016DB"/>
    <w:rsid w:val="00405430"/>
    <w:rsid w:val="00410F9B"/>
    <w:rsid w:val="00413AFA"/>
    <w:rsid w:val="004156D2"/>
    <w:rsid w:val="0041626F"/>
    <w:rsid w:val="004162CF"/>
    <w:rsid w:val="00417F4E"/>
    <w:rsid w:val="00421ABA"/>
    <w:rsid w:val="00421F1D"/>
    <w:rsid w:val="00422E39"/>
    <w:rsid w:val="0042407D"/>
    <w:rsid w:val="00425326"/>
    <w:rsid w:val="00426AFF"/>
    <w:rsid w:val="00427D3F"/>
    <w:rsid w:val="00434532"/>
    <w:rsid w:val="00434BB0"/>
    <w:rsid w:val="00443855"/>
    <w:rsid w:val="00443D8C"/>
    <w:rsid w:val="00445A07"/>
    <w:rsid w:val="0044626A"/>
    <w:rsid w:val="00451263"/>
    <w:rsid w:val="004520E0"/>
    <w:rsid w:val="004541F8"/>
    <w:rsid w:val="00457E5D"/>
    <w:rsid w:val="00466150"/>
    <w:rsid w:val="00466A6F"/>
    <w:rsid w:val="004676FF"/>
    <w:rsid w:val="00467DDC"/>
    <w:rsid w:val="00470D9F"/>
    <w:rsid w:val="00471735"/>
    <w:rsid w:val="00475F2E"/>
    <w:rsid w:val="004767D4"/>
    <w:rsid w:val="00483DD0"/>
    <w:rsid w:val="00487374"/>
    <w:rsid w:val="00490A24"/>
    <w:rsid w:val="00491D26"/>
    <w:rsid w:val="004A039C"/>
    <w:rsid w:val="004A1FF3"/>
    <w:rsid w:val="004A273C"/>
    <w:rsid w:val="004A3EFB"/>
    <w:rsid w:val="004B0AFE"/>
    <w:rsid w:val="004B0FD1"/>
    <w:rsid w:val="004B4F3B"/>
    <w:rsid w:val="004B7BF9"/>
    <w:rsid w:val="004C0E58"/>
    <w:rsid w:val="004C4AB9"/>
    <w:rsid w:val="004C4D2D"/>
    <w:rsid w:val="004C5A0A"/>
    <w:rsid w:val="004C67A4"/>
    <w:rsid w:val="004D0E22"/>
    <w:rsid w:val="004D0E8D"/>
    <w:rsid w:val="004D2162"/>
    <w:rsid w:val="004D3CC8"/>
    <w:rsid w:val="004D5344"/>
    <w:rsid w:val="004D6584"/>
    <w:rsid w:val="004D6D96"/>
    <w:rsid w:val="004E0376"/>
    <w:rsid w:val="004E4107"/>
    <w:rsid w:val="004E49CB"/>
    <w:rsid w:val="004E4AC6"/>
    <w:rsid w:val="004E55E7"/>
    <w:rsid w:val="004E5EAB"/>
    <w:rsid w:val="004E6D13"/>
    <w:rsid w:val="004F2E34"/>
    <w:rsid w:val="004F3F6F"/>
    <w:rsid w:val="00507DC4"/>
    <w:rsid w:val="00514506"/>
    <w:rsid w:val="0051594D"/>
    <w:rsid w:val="005172AB"/>
    <w:rsid w:val="00522914"/>
    <w:rsid w:val="005231F5"/>
    <w:rsid w:val="005250A0"/>
    <w:rsid w:val="0052519C"/>
    <w:rsid w:val="00525E05"/>
    <w:rsid w:val="00526AE0"/>
    <w:rsid w:val="00527CA4"/>
    <w:rsid w:val="00527CDB"/>
    <w:rsid w:val="00531F22"/>
    <w:rsid w:val="00532AC7"/>
    <w:rsid w:val="005348E4"/>
    <w:rsid w:val="00535678"/>
    <w:rsid w:val="0054160A"/>
    <w:rsid w:val="00546FC1"/>
    <w:rsid w:val="00551B76"/>
    <w:rsid w:val="00551DC9"/>
    <w:rsid w:val="0055256B"/>
    <w:rsid w:val="00553338"/>
    <w:rsid w:val="00553CE5"/>
    <w:rsid w:val="0055439F"/>
    <w:rsid w:val="005573DF"/>
    <w:rsid w:val="00564380"/>
    <w:rsid w:val="005654BC"/>
    <w:rsid w:val="00565FE9"/>
    <w:rsid w:val="00567E7F"/>
    <w:rsid w:val="00571A3E"/>
    <w:rsid w:val="00571E8C"/>
    <w:rsid w:val="00574B15"/>
    <w:rsid w:val="005755B6"/>
    <w:rsid w:val="0057695E"/>
    <w:rsid w:val="00577578"/>
    <w:rsid w:val="005809BD"/>
    <w:rsid w:val="005826FC"/>
    <w:rsid w:val="00583E71"/>
    <w:rsid w:val="0058460F"/>
    <w:rsid w:val="005858BA"/>
    <w:rsid w:val="00591C5E"/>
    <w:rsid w:val="00591DDE"/>
    <w:rsid w:val="00595847"/>
    <w:rsid w:val="00597250"/>
    <w:rsid w:val="005A02B9"/>
    <w:rsid w:val="005A6185"/>
    <w:rsid w:val="005B1E32"/>
    <w:rsid w:val="005B2E1B"/>
    <w:rsid w:val="005B313F"/>
    <w:rsid w:val="005B36FF"/>
    <w:rsid w:val="005B4241"/>
    <w:rsid w:val="005C1953"/>
    <w:rsid w:val="005C2A7D"/>
    <w:rsid w:val="005C349E"/>
    <w:rsid w:val="005C54DB"/>
    <w:rsid w:val="005D0C88"/>
    <w:rsid w:val="005D22DB"/>
    <w:rsid w:val="005D6482"/>
    <w:rsid w:val="005E0561"/>
    <w:rsid w:val="005E18C8"/>
    <w:rsid w:val="005E3CEB"/>
    <w:rsid w:val="005E5229"/>
    <w:rsid w:val="005E661D"/>
    <w:rsid w:val="005E6B77"/>
    <w:rsid w:val="005E7596"/>
    <w:rsid w:val="005F0243"/>
    <w:rsid w:val="005F1FB2"/>
    <w:rsid w:val="005F29D8"/>
    <w:rsid w:val="005F2BCC"/>
    <w:rsid w:val="006012F2"/>
    <w:rsid w:val="0060386D"/>
    <w:rsid w:val="00606C53"/>
    <w:rsid w:val="0060776B"/>
    <w:rsid w:val="00607AB2"/>
    <w:rsid w:val="006105B2"/>
    <w:rsid w:val="00612FE4"/>
    <w:rsid w:val="006134B1"/>
    <w:rsid w:val="006140D6"/>
    <w:rsid w:val="00614373"/>
    <w:rsid w:val="00617B74"/>
    <w:rsid w:val="0062026A"/>
    <w:rsid w:val="00621615"/>
    <w:rsid w:val="00621727"/>
    <w:rsid w:val="006229B3"/>
    <w:rsid w:val="00622B1D"/>
    <w:rsid w:val="0062681B"/>
    <w:rsid w:val="00626CE4"/>
    <w:rsid w:val="00631EEC"/>
    <w:rsid w:val="006348FF"/>
    <w:rsid w:val="006359FF"/>
    <w:rsid w:val="00636EF1"/>
    <w:rsid w:val="0064131F"/>
    <w:rsid w:val="006502D3"/>
    <w:rsid w:val="00652A4C"/>
    <w:rsid w:val="0066074B"/>
    <w:rsid w:val="00660FB9"/>
    <w:rsid w:val="00661BDA"/>
    <w:rsid w:val="00674261"/>
    <w:rsid w:val="00676EBB"/>
    <w:rsid w:val="00677132"/>
    <w:rsid w:val="00677DEB"/>
    <w:rsid w:val="006878D2"/>
    <w:rsid w:val="0069227E"/>
    <w:rsid w:val="006A083A"/>
    <w:rsid w:val="006A0F84"/>
    <w:rsid w:val="006A24C0"/>
    <w:rsid w:val="006A6AE2"/>
    <w:rsid w:val="006A7227"/>
    <w:rsid w:val="006A7C8E"/>
    <w:rsid w:val="006B0336"/>
    <w:rsid w:val="006B34E9"/>
    <w:rsid w:val="006B5246"/>
    <w:rsid w:val="006B6C85"/>
    <w:rsid w:val="006B72C5"/>
    <w:rsid w:val="006C2393"/>
    <w:rsid w:val="006C4CCF"/>
    <w:rsid w:val="006C4E46"/>
    <w:rsid w:val="006C60CD"/>
    <w:rsid w:val="006C6696"/>
    <w:rsid w:val="006C79D0"/>
    <w:rsid w:val="006E092F"/>
    <w:rsid w:val="006E1011"/>
    <w:rsid w:val="006E18E9"/>
    <w:rsid w:val="006E1A86"/>
    <w:rsid w:val="006E2D45"/>
    <w:rsid w:val="006E3590"/>
    <w:rsid w:val="006E4073"/>
    <w:rsid w:val="006E40AF"/>
    <w:rsid w:val="006E40E4"/>
    <w:rsid w:val="006F0075"/>
    <w:rsid w:val="006F13C7"/>
    <w:rsid w:val="006F1903"/>
    <w:rsid w:val="006F51A8"/>
    <w:rsid w:val="006F5BA5"/>
    <w:rsid w:val="0071120E"/>
    <w:rsid w:val="007127D9"/>
    <w:rsid w:val="007128B2"/>
    <w:rsid w:val="00717D0E"/>
    <w:rsid w:val="007216CA"/>
    <w:rsid w:val="00721E41"/>
    <w:rsid w:val="00722BFB"/>
    <w:rsid w:val="0073345B"/>
    <w:rsid w:val="0073377E"/>
    <w:rsid w:val="00733E4C"/>
    <w:rsid w:val="0073573F"/>
    <w:rsid w:val="0073656B"/>
    <w:rsid w:val="007375E5"/>
    <w:rsid w:val="007402C4"/>
    <w:rsid w:val="00741F93"/>
    <w:rsid w:val="00743D82"/>
    <w:rsid w:val="0074569C"/>
    <w:rsid w:val="00745E07"/>
    <w:rsid w:val="007477C3"/>
    <w:rsid w:val="00750663"/>
    <w:rsid w:val="00750B8F"/>
    <w:rsid w:val="0075154D"/>
    <w:rsid w:val="00751D1B"/>
    <w:rsid w:val="00753E4F"/>
    <w:rsid w:val="007569E4"/>
    <w:rsid w:val="00760978"/>
    <w:rsid w:val="00763095"/>
    <w:rsid w:val="00763B5C"/>
    <w:rsid w:val="007644A4"/>
    <w:rsid w:val="007679C7"/>
    <w:rsid w:val="007761A0"/>
    <w:rsid w:val="00777572"/>
    <w:rsid w:val="00777DE7"/>
    <w:rsid w:val="007805F0"/>
    <w:rsid w:val="00781331"/>
    <w:rsid w:val="00782838"/>
    <w:rsid w:val="00784B03"/>
    <w:rsid w:val="00787143"/>
    <w:rsid w:val="007915B0"/>
    <w:rsid w:val="00794C1F"/>
    <w:rsid w:val="00795290"/>
    <w:rsid w:val="0079721D"/>
    <w:rsid w:val="00797D0F"/>
    <w:rsid w:val="007A008C"/>
    <w:rsid w:val="007A1185"/>
    <w:rsid w:val="007A1376"/>
    <w:rsid w:val="007A2323"/>
    <w:rsid w:val="007A51AB"/>
    <w:rsid w:val="007B3C3F"/>
    <w:rsid w:val="007B44B0"/>
    <w:rsid w:val="007B58F5"/>
    <w:rsid w:val="007B69AE"/>
    <w:rsid w:val="007C1FA2"/>
    <w:rsid w:val="007C42C7"/>
    <w:rsid w:val="007D0DF9"/>
    <w:rsid w:val="007D1D65"/>
    <w:rsid w:val="007D2535"/>
    <w:rsid w:val="007D47F5"/>
    <w:rsid w:val="007D5417"/>
    <w:rsid w:val="007E11C1"/>
    <w:rsid w:val="007E2942"/>
    <w:rsid w:val="007E3BEF"/>
    <w:rsid w:val="007E6EC9"/>
    <w:rsid w:val="007E79FD"/>
    <w:rsid w:val="007F0B0C"/>
    <w:rsid w:val="007F0C95"/>
    <w:rsid w:val="007F3630"/>
    <w:rsid w:val="007F4595"/>
    <w:rsid w:val="007F55F1"/>
    <w:rsid w:val="007F5EB6"/>
    <w:rsid w:val="007F76B1"/>
    <w:rsid w:val="008000F4"/>
    <w:rsid w:val="00804620"/>
    <w:rsid w:val="00806822"/>
    <w:rsid w:val="0081133A"/>
    <w:rsid w:val="00813CE1"/>
    <w:rsid w:val="00815A85"/>
    <w:rsid w:val="008167BD"/>
    <w:rsid w:val="00820A17"/>
    <w:rsid w:val="00821E17"/>
    <w:rsid w:val="00823F4A"/>
    <w:rsid w:val="00824A1A"/>
    <w:rsid w:val="00825E93"/>
    <w:rsid w:val="00826DF4"/>
    <w:rsid w:val="0083137C"/>
    <w:rsid w:val="008348BE"/>
    <w:rsid w:val="008374BC"/>
    <w:rsid w:val="008426EB"/>
    <w:rsid w:val="0084298A"/>
    <w:rsid w:val="00846E4A"/>
    <w:rsid w:val="00847E76"/>
    <w:rsid w:val="00853517"/>
    <w:rsid w:val="00856AE8"/>
    <w:rsid w:val="00857821"/>
    <w:rsid w:val="00863A18"/>
    <w:rsid w:val="00864024"/>
    <w:rsid w:val="0086461B"/>
    <w:rsid w:val="00864B7F"/>
    <w:rsid w:val="00865B1A"/>
    <w:rsid w:val="0086619F"/>
    <w:rsid w:val="0087192E"/>
    <w:rsid w:val="0087467D"/>
    <w:rsid w:val="00874FAD"/>
    <w:rsid w:val="00877043"/>
    <w:rsid w:val="00877EC8"/>
    <w:rsid w:val="00880256"/>
    <w:rsid w:val="00880B64"/>
    <w:rsid w:val="00880CC0"/>
    <w:rsid w:val="00884A6E"/>
    <w:rsid w:val="00890D3D"/>
    <w:rsid w:val="00891497"/>
    <w:rsid w:val="00891684"/>
    <w:rsid w:val="00891BA7"/>
    <w:rsid w:val="0089257E"/>
    <w:rsid w:val="00892F94"/>
    <w:rsid w:val="0089321D"/>
    <w:rsid w:val="008A51FD"/>
    <w:rsid w:val="008A79A4"/>
    <w:rsid w:val="008A7A4B"/>
    <w:rsid w:val="008B2E75"/>
    <w:rsid w:val="008B3220"/>
    <w:rsid w:val="008B7421"/>
    <w:rsid w:val="008B74D1"/>
    <w:rsid w:val="008C0129"/>
    <w:rsid w:val="008C1972"/>
    <w:rsid w:val="008D1100"/>
    <w:rsid w:val="008D1ED6"/>
    <w:rsid w:val="008D3C2D"/>
    <w:rsid w:val="008D567E"/>
    <w:rsid w:val="008E023C"/>
    <w:rsid w:val="008E5C12"/>
    <w:rsid w:val="008E642E"/>
    <w:rsid w:val="008F0D7D"/>
    <w:rsid w:val="008F176A"/>
    <w:rsid w:val="008F49D6"/>
    <w:rsid w:val="008F731D"/>
    <w:rsid w:val="008F74EA"/>
    <w:rsid w:val="0090530E"/>
    <w:rsid w:val="00907DD3"/>
    <w:rsid w:val="009115EF"/>
    <w:rsid w:val="009119C2"/>
    <w:rsid w:val="00912379"/>
    <w:rsid w:val="00912615"/>
    <w:rsid w:val="0091309B"/>
    <w:rsid w:val="00913173"/>
    <w:rsid w:val="00915414"/>
    <w:rsid w:val="00917CE6"/>
    <w:rsid w:val="009207E0"/>
    <w:rsid w:val="00922531"/>
    <w:rsid w:val="00923632"/>
    <w:rsid w:val="00926ACD"/>
    <w:rsid w:val="00926F36"/>
    <w:rsid w:val="00927661"/>
    <w:rsid w:val="0093595F"/>
    <w:rsid w:val="00935F38"/>
    <w:rsid w:val="00936232"/>
    <w:rsid w:val="00940319"/>
    <w:rsid w:val="009408E7"/>
    <w:rsid w:val="00942541"/>
    <w:rsid w:val="00945A41"/>
    <w:rsid w:val="0095094F"/>
    <w:rsid w:val="00950E62"/>
    <w:rsid w:val="009515CE"/>
    <w:rsid w:val="009519F9"/>
    <w:rsid w:val="009521AC"/>
    <w:rsid w:val="009541AB"/>
    <w:rsid w:val="00956EF5"/>
    <w:rsid w:val="00957547"/>
    <w:rsid w:val="0096017A"/>
    <w:rsid w:val="009603D6"/>
    <w:rsid w:val="00960B61"/>
    <w:rsid w:val="0096616E"/>
    <w:rsid w:val="00972179"/>
    <w:rsid w:val="0097298A"/>
    <w:rsid w:val="00973006"/>
    <w:rsid w:val="00974277"/>
    <w:rsid w:val="00976883"/>
    <w:rsid w:val="00976CD3"/>
    <w:rsid w:val="00976DE0"/>
    <w:rsid w:val="00977F36"/>
    <w:rsid w:val="00980419"/>
    <w:rsid w:val="00986F07"/>
    <w:rsid w:val="00990998"/>
    <w:rsid w:val="009909FB"/>
    <w:rsid w:val="0099113E"/>
    <w:rsid w:val="009A43EF"/>
    <w:rsid w:val="009B17A4"/>
    <w:rsid w:val="009B1E00"/>
    <w:rsid w:val="009B2391"/>
    <w:rsid w:val="009B46D8"/>
    <w:rsid w:val="009B75FD"/>
    <w:rsid w:val="009C0092"/>
    <w:rsid w:val="009C0C6A"/>
    <w:rsid w:val="009C2801"/>
    <w:rsid w:val="009C54B6"/>
    <w:rsid w:val="009C74EC"/>
    <w:rsid w:val="009D1103"/>
    <w:rsid w:val="009D344D"/>
    <w:rsid w:val="009D4013"/>
    <w:rsid w:val="009D5D57"/>
    <w:rsid w:val="009E17FE"/>
    <w:rsid w:val="009E1F58"/>
    <w:rsid w:val="009E49AB"/>
    <w:rsid w:val="009E4B9B"/>
    <w:rsid w:val="009E5261"/>
    <w:rsid w:val="009E5865"/>
    <w:rsid w:val="009E5F5C"/>
    <w:rsid w:val="009E67DA"/>
    <w:rsid w:val="009F139A"/>
    <w:rsid w:val="009F1F1A"/>
    <w:rsid w:val="009F3BB5"/>
    <w:rsid w:val="009F5B31"/>
    <w:rsid w:val="009F65B8"/>
    <w:rsid w:val="00A04767"/>
    <w:rsid w:val="00A0482E"/>
    <w:rsid w:val="00A078DC"/>
    <w:rsid w:val="00A1108C"/>
    <w:rsid w:val="00A13F60"/>
    <w:rsid w:val="00A148F0"/>
    <w:rsid w:val="00A1491D"/>
    <w:rsid w:val="00A16414"/>
    <w:rsid w:val="00A16662"/>
    <w:rsid w:val="00A16E00"/>
    <w:rsid w:val="00A16F84"/>
    <w:rsid w:val="00A16FBE"/>
    <w:rsid w:val="00A17925"/>
    <w:rsid w:val="00A24782"/>
    <w:rsid w:val="00A25922"/>
    <w:rsid w:val="00A31EEF"/>
    <w:rsid w:val="00A31F7B"/>
    <w:rsid w:val="00A345F8"/>
    <w:rsid w:val="00A34A6B"/>
    <w:rsid w:val="00A40D6B"/>
    <w:rsid w:val="00A433AA"/>
    <w:rsid w:val="00A444AD"/>
    <w:rsid w:val="00A4552F"/>
    <w:rsid w:val="00A4635B"/>
    <w:rsid w:val="00A51601"/>
    <w:rsid w:val="00A553AA"/>
    <w:rsid w:val="00A56190"/>
    <w:rsid w:val="00A57D39"/>
    <w:rsid w:val="00A655AF"/>
    <w:rsid w:val="00A774E5"/>
    <w:rsid w:val="00A80506"/>
    <w:rsid w:val="00A84AF8"/>
    <w:rsid w:val="00A84B7A"/>
    <w:rsid w:val="00A852C0"/>
    <w:rsid w:val="00A90AE4"/>
    <w:rsid w:val="00A9114B"/>
    <w:rsid w:val="00A94D96"/>
    <w:rsid w:val="00A95330"/>
    <w:rsid w:val="00A96385"/>
    <w:rsid w:val="00A97EE6"/>
    <w:rsid w:val="00AA108A"/>
    <w:rsid w:val="00AA2911"/>
    <w:rsid w:val="00AA3789"/>
    <w:rsid w:val="00AA59F5"/>
    <w:rsid w:val="00AB0C84"/>
    <w:rsid w:val="00AB3198"/>
    <w:rsid w:val="00AB5E09"/>
    <w:rsid w:val="00AB6D04"/>
    <w:rsid w:val="00AB7EC9"/>
    <w:rsid w:val="00AC0020"/>
    <w:rsid w:val="00AC1C7B"/>
    <w:rsid w:val="00AC1D3B"/>
    <w:rsid w:val="00AC329C"/>
    <w:rsid w:val="00AD157D"/>
    <w:rsid w:val="00AD2328"/>
    <w:rsid w:val="00AD37FB"/>
    <w:rsid w:val="00AD3D7F"/>
    <w:rsid w:val="00AD402E"/>
    <w:rsid w:val="00AD76EF"/>
    <w:rsid w:val="00AE67AA"/>
    <w:rsid w:val="00AF393A"/>
    <w:rsid w:val="00B06D0F"/>
    <w:rsid w:val="00B127E7"/>
    <w:rsid w:val="00B141FB"/>
    <w:rsid w:val="00B1725B"/>
    <w:rsid w:val="00B20CE5"/>
    <w:rsid w:val="00B23030"/>
    <w:rsid w:val="00B2538C"/>
    <w:rsid w:val="00B2579A"/>
    <w:rsid w:val="00B27817"/>
    <w:rsid w:val="00B3129B"/>
    <w:rsid w:val="00B35E21"/>
    <w:rsid w:val="00B40071"/>
    <w:rsid w:val="00B42255"/>
    <w:rsid w:val="00B44426"/>
    <w:rsid w:val="00B4449D"/>
    <w:rsid w:val="00B44771"/>
    <w:rsid w:val="00B44A91"/>
    <w:rsid w:val="00B5162C"/>
    <w:rsid w:val="00B52B0B"/>
    <w:rsid w:val="00B53C46"/>
    <w:rsid w:val="00B546D9"/>
    <w:rsid w:val="00B555B3"/>
    <w:rsid w:val="00B60852"/>
    <w:rsid w:val="00B613F1"/>
    <w:rsid w:val="00B618F3"/>
    <w:rsid w:val="00B6264D"/>
    <w:rsid w:val="00B667D3"/>
    <w:rsid w:val="00B736BC"/>
    <w:rsid w:val="00B80A08"/>
    <w:rsid w:val="00B812EC"/>
    <w:rsid w:val="00B81438"/>
    <w:rsid w:val="00B870A2"/>
    <w:rsid w:val="00B97079"/>
    <w:rsid w:val="00B97E7E"/>
    <w:rsid w:val="00BA196A"/>
    <w:rsid w:val="00BA7124"/>
    <w:rsid w:val="00BA77E9"/>
    <w:rsid w:val="00BB3799"/>
    <w:rsid w:val="00BB5E4C"/>
    <w:rsid w:val="00BB735A"/>
    <w:rsid w:val="00BC1036"/>
    <w:rsid w:val="00BC6C96"/>
    <w:rsid w:val="00BD0C8A"/>
    <w:rsid w:val="00BD1999"/>
    <w:rsid w:val="00BD2CB0"/>
    <w:rsid w:val="00BD4016"/>
    <w:rsid w:val="00BD5627"/>
    <w:rsid w:val="00BE31A4"/>
    <w:rsid w:val="00BE617F"/>
    <w:rsid w:val="00BE7A46"/>
    <w:rsid w:val="00BF0825"/>
    <w:rsid w:val="00BF0AE8"/>
    <w:rsid w:val="00C001C7"/>
    <w:rsid w:val="00C02B10"/>
    <w:rsid w:val="00C0403F"/>
    <w:rsid w:val="00C06863"/>
    <w:rsid w:val="00C07D71"/>
    <w:rsid w:val="00C14A51"/>
    <w:rsid w:val="00C1597D"/>
    <w:rsid w:val="00C1690A"/>
    <w:rsid w:val="00C171A7"/>
    <w:rsid w:val="00C17343"/>
    <w:rsid w:val="00C17CC1"/>
    <w:rsid w:val="00C231AF"/>
    <w:rsid w:val="00C30C38"/>
    <w:rsid w:val="00C316FB"/>
    <w:rsid w:val="00C31EC4"/>
    <w:rsid w:val="00C34587"/>
    <w:rsid w:val="00C350D6"/>
    <w:rsid w:val="00C362AB"/>
    <w:rsid w:val="00C37F1A"/>
    <w:rsid w:val="00C41405"/>
    <w:rsid w:val="00C44595"/>
    <w:rsid w:val="00C4575D"/>
    <w:rsid w:val="00C46749"/>
    <w:rsid w:val="00C4742A"/>
    <w:rsid w:val="00C506FB"/>
    <w:rsid w:val="00C51ED5"/>
    <w:rsid w:val="00C5212B"/>
    <w:rsid w:val="00C525ED"/>
    <w:rsid w:val="00C54C32"/>
    <w:rsid w:val="00C62988"/>
    <w:rsid w:val="00C649F8"/>
    <w:rsid w:val="00C65DCA"/>
    <w:rsid w:val="00C6769B"/>
    <w:rsid w:val="00C70970"/>
    <w:rsid w:val="00C735E1"/>
    <w:rsid w:val="00C742A8"/>
    <w:rsid w:val="00C775CD"/>
    <w:rsid w:val="00C835CA"/>
    <w:rsid w:val="00C835CE"/>
    <w:rsid w:val="00C868C5"/>
    <w:rsid w:val="00C930A6"/>
    <w:rsid w:val="00C930CA"/>
    <w:rsid w:val="00C94124"/>
    <w:rsid w:val="00C9773F"/>
    <w:rsid w:val="00CA1F4A"/>
    <w:rsid w:val="00CA2E46"/>
    <w:rsid w:val="00CA49EC"/>
    <w:rsid w:val="00CA5928"/>
    <w:rsid w:val="00CA692B"/>
    <w:rsid w:val="00CB136C"/>
    <w:rsid w:val="00CB1E59"/>
    <w:rsid w:val="00CC0968"/>
    <w:rsid w:val="00CC311B"/>
    <w:rsid w:val="00CC36FB"/>
    <w:rsid w:val="00CC5601"/>
    <w:rsid w:val="00CC6279"/>
    <w:rsid w:val="00CC6A75"/>
    <w:rsid w:val="00CC7F63"/>
    <w:rsid w:val="00CD0737"/>
    <w:rsid w:val="00CD27BE"/>
    <w:rsid w:val="00CD3C0F"/>
    <w:rsid w:val="00CD4D37"/>
    <w:rsid w:val="00CD7267"/>
    <w:rsid w:val="00CE1415"/>
    <w:rsid w:val="00CE23AA"/>
    <w:rsid w:val="00CE40FD"/>
    <w:rsid w:val="00CE4EB5"/>
    <w:rsid w:val="00CE6AB5"/>
    <w:rsid w:val="00CF08C3"/>
    <w:rsid w:val="00CF2079"/>
    <w:rsid w:val="00CF2B1F"/>
    <w:rsid w:val="00CF473E"/>
    <w:rsid w:val="00CF5AA4"/>
    <w:rsid w:val="00D02779"/>
    <w:rsid w:val="00D0394D"/>
    <w:rsid w:val="00D11435"/>
    <w:rsid w:val="00D116FA"/>
    <w:rsid w:val="00D16B5F"/>
    <w:rsid w:val="00D20542"/>
    <w:rsid w:val="00D21951"/>
    <w:rsid w:val="00D224AB"/>
    <w:rsid w:val="00D22B2D"/>
    <w:rsid w:val="00D23541"/>
    <w:rsid w:val="00D257D0"/>
    <w:rsid w:val="00D30997"/>
    <w:rsid w:val="00D311A1"/>
    <w:rsid w:val="00D318F1"/>
    <w:rsid w:val="00D33BB8"/>
    <w:rsid w:val="00D3419C"/>
    <w:rsid w:val="00D40046"/>
    <w:rsid w:val="00D4119D"/>
    <w:rsid w:val="00D4729A"/>
    <w:rsid w:val="00D500F8"/>
    <w:rsid w:val="00D50F9B"/>
    <w:rsid w:val="00D51678"/>
    <w:rsid w:val="00D518F3"/>
    <w:rsid w:val="00D51CC0"/>
    <w:rsid w:val="00D56C47"/>
    <w:rsid w:val="00D60AAA"/>
    <w:rsid w:val="00D62790"/>
    <w:rsid w:val="00D64342"/>
    <w:rsid w:val="00D650D0"/>
    <w:rsid w:val="00D67F0B"/>
    <w:rsid w:val="00D67F20"/>
    <w:rsid w:val="00D713FE"/>
    <w:rsid w:val="00D75E36"/>
    <w:rsid w:val="00D76041"/>
    <w:rsid w:val="00D80677"/>
    <w:rsid w:val="00D81DB0"/>
    <w:rsid w:val="00D857F5"/>
    <w:rsid w:val="00D85D81"/>
    <w:rsid w:val="00D866E6"/>
    <w:rsid w:val="00D9144F"/>
    <w:rsid w:val="00D94782"/>
    <w:rsid w:val="00DA4FCE"/>
    <w:rsid w:val="00DB1A41"/>
    <w:rsid w:val="00DB1E29"/>
    <w:rsid w:val="00DC1356"/>
    <w:rsid w:val="00DC2B7E"/>
    <w:rsid w:val="00DC7392"/>
    <w:rsid w:val="00DD32D5"/>
    <w:rsid w:val="00DD447B"/>
    <w:rsid w:val="00DD4ACD"/>
    <w:rsid w:val="00DD57AF"/>
    <w:rsid w:val="00DD7B61"/>
    <w:rsid w:val="00DE2DBF"/>
    <w:rsid w:val="00DE65E4"/>
    <w:rsid w:val="00DF18AD"/>
    <w:rsid w:val="00DF41D0"/>
    <w:rsid w:val="00DF49EB"/>
    <w:rsid w:val="00DF5259"/>
    <w:rsid w:val="00DF5CB5"/>
    <w:rsid w:val="00DF7667"/>
    <w:rsid w:val="00DF7A03"/>
    <w:rsid w:val="00E00B64"/>
    <w:rsid w:val="00E011AB"/>
    <w:rsid w:val="00E01EEF"/>
    <w:rsid w:val="00E022A9"/>
    <w:rsid w:val="00E0643F"/>
    <w:rsid w:val="00E07517"/>
    <w:rsid w:val="00E114E0"/>
    <w:rsid w:val="00E12231"/>
    <w:rsid w:val="00E12742"/>
    <w:rsid w:val="00E15E1C"/>
    <w:rsid w:val="00E23AF3"/>
    <w:rsid w:val="00E25B79"/>
    <w:rsid w:val="00E25D68"/>
    <w:rsid w:val="00E3053D"/>
    <w:rsid w:val="00E34313"/>
    <w:rsid w:val="00E42203"/>
    <w:rsid w:val="00E433E8"/>
    <w:rsid w:val="00E4389E"/>
    <w:rsid w:val="00E479EC"/>
    <w:rsid w:val="00E5247E"/>
    <w:rsid w:val="00E53E39"/>
    <w:rsid w:val="00E54EAB"/>
    <w:rsid w:val="00E575F3"/>
    <w:rsid w:val="00E62C0E"/>
    <w:rsid w:val="00E67D7A"/>
    <w:rsid w:val="00E67EE7"/>
    <w:rsid w:val="00E701D7"/>
    <w:rsid w:val="00E74064"/>
    <w:rsid w:val="00E747CF"/>
    <w:rsid w:val="00E7488B"/>
    <w:rsid w:val="00E748AE"/>
    <w:rsid w:val="00E769CE"/>
    <w:rsid w:val="00E77763"/>
    <w:rsid w:val="00E778DE"/>
    <w:rsid w:val="00E80C2C"/>
    <w:rsid w:val="00E83315"/>
    <w:rsid w:val="00E87362"/>
    <w:rsid w:val="00E875A9"/>
    <w:rsid w:val="00E90087"/>
    <w:rsid w:val="00E902D5"/>
    <w:rsid w:val="00E92F53"/>
    <w:rsid w:val="00E93012"/>
    <w:rsid w:val="00E934AE"/>
    <w:rsid w:val="00E9362B"/>
    <w:rsid w:val="00EA1A9F"/>
    <w:rsid w:val="00EA33B4"/>
    <w:rsid w:val="00EA535B"/>
    <w:rsid w:val="00EA770D"/>
    <w:rsid w:val="00EB0C86"/>
    <w:rsid w:val="00EB0D70"/>
    <w:rsid w:val="00EB4E6C"/>
    <w:rsid w:val="00EC036B"/>
    <w:rsid w:val="00EC3A5B"/>
    <w:rsid w:val="00ED1869"/>
    <w:rsid w:val="00ED5F0C"/>
    <w:rsid w:val="00ED7230"/>
    <w:rsid w:val="00EE43C3"/>
    <w:rsid w:val="00EE552C"/>
    <w:rsid w:val="00EE68D4"/>
    <w:rsid w:val="00EE7479"/>
    <w:rsid w:val="00EF123C"/>
    <w:rsid w:val="00EF22EC"/>
    <w:rsid w:val="00EF26D1"/>
    <w:rsid w:val="00EF419C"/>
    <w:rsid w:val="00EF6EF6"/>
    <w:rsid w:val="00EF7A19"/>
    <w:rsid w:val="00EF7B89"/>
    <w:rsid w:val="00F025F4"/>
    <w:rsid w:val="00F067D1"/>
    <w:rsid w:val="00F112A8"/>
    <w:rsid w:val="00F11A52"/>
    <w:rsid w:val="00F17FE4"/>
    <w:rsid w:val="00F22D5D"/>
    <w:rsid w:val="00F240B2"/>
    <w:rsid w:val="00F268B1"/>
    <w:rsid w:val="00F26B56"/>
    <w:rsid w:val="00F26E6F"/>
    <w:rsid w:val="00F30B38"/>
    <w:rsid w:val="00F34B2C"/>
    <w:rsid w:val="00F35434"/>
    <w:rsid w:val="00F360B4"/>
    <w:rsid w:val="00F377CC"/>
    <w:rsid w:val="00F41037"/>
    <w:rsid w:val="00F41830"/>
    <w:rsid w:val="00F44D1B"/>
    <w:rsid w:val="00F4526D"/>
    <w:rsid w:val="00F51086"/>
    <w:rsid w:val="00F51646"/>
    <w:rsid w:val="00F55FEA"/>
    <w:rsid w:val="00F5626E"/>
    <w:rsid w:val="00F60740"/>
    <w:rsid w:val="00F61014"/>
    <w:rsid w:val="00F6573D"/>
    <w:rsid w:val="00F70550"/>
    <w:rsid w:val="00F708F5"/>
    <w:rsid w:val="00F72A18"/>
    <w:rsid w:val="00F76D10"/>
    <w:rsid w:val="00F803FC"/>
    <w:rsid w:val="00F8119E"/>
    <w:rsid w:val="00F83DE0"/>
    <w:rsid w:val="00F8503C"/>
    <w:rsid w:val="00F900D0"/>
    <w:rsid w:val="00F908FC"/>
    <w:rsid w:val="00F90FA9"/>
    <w:rsid w:val="00F930BE"/>
    <w:rsid w:val="00F933BF"/>
    <w:rsid w:val="00F93A6E"/>
    <w:rsid w:val="00F94209"/>
    <w:rsid w:val="00F97105"/>
    <w:rsid w:val="00F97275"/>
    <w:rsid w:val="00FA1357"/>
    <w:rsid w:val="00FA2ECE"/>
    <w:rsid w:val="00FA491F"/>
    <w:rsid w:val="00FA4F8E"/>
    <w:rsid w:val="00FB2CCC"/>
    <w:rsid w:val="00FB4650"/>
    <w:rsid w:val="00FB541D"/>
    <w:rsid w:val="00FC4077"/>
    <w:rsid w:val="00FC71B7"/>
    <w:rsid w:val="00FD0357"/>
    <w:rsid w:val="00FD066B"/>
    <w:rsid w:val="00FD2128"/>
    <w:rsid w:val="00FD3AA1"/>
    <w:rsid w:val="00FE3421"/>
    <w:rsid w:val="00FE4AC9"/>
    <w:rsid w:val="00FE5C77"/>
    <w:rsid w:val="00FE7A3F"/>
    <w:rsid w:val="00FF0ADF"/>
    <w:rsid w:val="00FF0DCC"/>
    <w:rsid w:val="00FF0E7D"/>
    <w:rsid w:val="00FF1304"/>
    <w:rsid w:val="00FF2680"/>
    <w:rsid w:val="00FF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1103"/>
    <w:rPr>
      <w:sz w:val="24"/>
      <w:szCs w:val="24"/>
    </w:rPr>
  </w:style>
  <w:style w:type="paragraph" w:styleId="1">
    <w:name w:val="heading 1"/>
    <w:basedOn w:val="a"/>
    <w:next w:val="a"/>
    <w:qFormat/>
    <w:rsid w:val="006105B2"/>
    <w:pPr>
      <w:keepNext/>
      <w:ind w:left="360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6105B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105B2"/>
    <w:pPr>
      <w:keepNext/>
      <w:numPr>
        <w:numId w:val="2"/>
      </w:numPr>
      <w:tabs>
        <w:tab w:val="num" w:pos="-360"/>
      </w:tabs>
      <w:ind w:left="-360"/>
      <w:outlineLvl w:val="2"/>
    </w:pPr>
    <w:rPr>
      <w:b/>
      <w:bCs/>
      <w:iCs/>
      <w:sz w:val="22"/>
      <w:szCs w:val="22"/>
    </w:rPr>
  </w:style>
  <w:style w:type="paragraph" w:styleId="4">
    <w:name w:val="heading 4"/>
    <w:basedOn w:val="a"/>
    <w:next w:val="a"/>
    <w:qFormat/>
    <w:rsid w:val="006105B2"/>
    <w:pPr>
      <w:keepNext/>
      <w:outlineLvl w:val="3"/>
    </w:pPr>
    <w:rPr>
      <w:b/>
      <w:sz w:val="22"/>
      <w:szCs w:val="22"/>
    </w:rPr>
  </w:style>
  <w:style w:type="paragraph" w:styleId="5">
    <w:name w:val="heading 5"/>
    <w:basedOn w:val="a"/>
    <w:next w:val="a"/>
    <w:qFormat/>
    <w:rsid w:val="006105B2"/>
    <w:pPr>
      <w:keepNext/>
      <w:outlineLvl w:val="4"/>
    </w:pPr>
    <w:rPr>
      <w:rFonts w:ascii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05B2"/>
    <w:rPr>
      <w:color w:val="0000FF"/>
      <w:u w:val="single"/>
    </w:rPr>
  </w:style>
  <w:style w:type="paragraph" w:styleId="a4">
    <w:name w:val="header"/>
    <w:basedOn w:val="a"/>
    <w:rsid w:val="006105B2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6105B2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6105B2"/>
    <w:rPr>
      <w:rFonts w:ascii="Tahoma" w:hAnsi="Tahoma" w:cs="Tahoma"/>
      <w:sz w:val="16"/>
      <w:szCs w:val="16"/>
    </w:rPr>
  </w:style>
  <w:style w:type="paragraph" w:customStyle="1" w:styleId="a7">
    <w:name w:val="текст сноски"/>
    <w:basedOn w:val="a"/>
    <w:rsid w:val="006105B2"/>
    <w:rPr>
      <w:rFonts w:ascii="TimesET" w:hAnsi="TimesET"/>
      <w:sz w:val="20"/>
      <w:szCs w:val="20"/>
    </w:rPr>
  </w:style>
  <w:style w:type="paragraph" w:styleId="a8">
    <w:name w:val="Body Text"/>
    <w:basedOn w:val="a"/>
    <w:rsid w:val="006105B2"/>
    <w:rPr>
      <w:b/>
      <w:sz w:val="22"/>
      <w:szCs w:val="20"/>
    </w:rPr>
  </w:style>
  <w:style w:type="character" w:styleId="a9">
    <w:name w:val="annotation reference"/>
    <w:semiHidden/>
    <w:rsid w:val="006105B2"/>
    <w:rPr>
      <w:sz w:val="16"/>
      <w:szCs w:val="16"/>
    </w:rPr>
  </w:style>
  <w:style w:type="paragraph" w:styleId="aa">
    <w:name w:val="annotation text"/>
    <w:basedOn w:val="a"/>
    <w:semiHidden/>
    <w:rsid w:val="006105B2"/>
    <w:rPr>
      <w:sz w:val="20"/>
      <w:szCs w:val="20"/>
    </w:rPr>
  </w:style>
  <w:style w:type="paragraph" w:styleId="ab">
    <w:name w:val="annotation subject"/>
    <w:basedOn w:val="aa"/>
    <w:next w:val="aa"/>
    <w:semiHidden/>
    <w:rsid w:val="006105B2"/>
    <w:rPr>
      <w:b/>
      <w:bCs/>
    </w:rPr>
  </w:style>
  <w:style w:type="character" w:styleId="ac">
    <w:name w:val="page number"/>
    <w:basedOn w:val="a0"/>
    <w:rsid w:val="006105B2"/>
  </w:style>
  <w:style w:type="paragraph" w:customStyle="1" w:styleId="xl24">
    <w:name w:val="xl24"/>
    <w:basedOn w:val="a"/>
    <w:rsid w:val="00610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a"/>
    <w:rsid w:val="00610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a"/>
    <w:rsid w:val="00610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table" w:styleId="ad">
    <w:name w:val="Table Grid"/>
    <w:basedOn w:val="a1"/>
    <w:rsid w:val="00CC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141FB"/>
    <w:pPr>
      <w:ind w:left="708"/>
    </w:pPr>
  </w:style>
  <w:style w:type="paragraph" w:styleId="af">
    <w:name w:val="Title"/>
    <w:basedOn w:val="a"/>
    <w:next w:val="a"/>
    <w:link w:val="af0"/>
    <w:qFormat/>
    <w:rsid w:val="009B1E0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link w:val="af"/>
    <w:rsid w:val="009B1E0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1">
    <w:name w:val="Strong"/>
    <w:qFormat/>
    <w:rsid w:val="009B1E00"/>
    <w:rPr>
      <w:b/>
      <w:bCs/>
    </w:rPr>
  </w:style>
  <w:style w:type="paragraph" w:styleId="af2">
    <w:name w:val="Plain Text"/>
    <w:basedOn w:val="a"/>
    <w:link w:val="af3"/>
    <w:uiPriority w:val="99"/>
    <w:unhideWhenUsed/>
    <w:rsid w:val="00B23030"/>
    <w:rPr>
      <w:rFonts w:ascii="Consolas" w:eastAsia="Calibri" w:hAnsi="Consolas"/>
      <w:sz w:val="21"/>
      <w:szCs w:val="21"/>
    </w:rPr>
  </w:style>
  <w:style w:type="character" w:customStyle="1" w:styleId="af3">
    <w:name w:val="Текст Знак"/>
    <w:basedOn w:val="a0"/>
    <w:link w:val="af2"/>
    <w:uiPriority w:val="99"/>
    <w:rsid w:val="00B23030"/>
    <w:rPr>
      <w:rFonts w:ascii="Consolas" w:eastAsia="Calibri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1103"/>
    <w:rPr>
      <w:sz w:val="24"/>
      <w:szCs w:val="24"/>
    </w:rPr>
  </w:style>
  <w:style w:type="paragraph" w:styleId="1">
    <w:name w:val="heading 1"/>
    <w:basedOn w:val="a"/>
    <w:next w:val="a"/>
    <w:qFormat/>
    <w:rsid w:val="006105B2"/>
    <w:pPr>
      <w:keepNext/>
      <w:ind w:left="360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6105B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105B2"/>
    <w:pPr>
      <w:keepNext/>
      <w:numPr>
        <w:numId w:val="2"/>
      </w:numPr>
      <w:tabs>
        <w:tab w:val="num" w:pos="-360"/>
      </w:tabs>
      <w:ind w:left="-360"/>
      <w:outlineLvl w:val="2"/>
    </w:pPr>
    <w:rPr>
      <w:b/>
      <w:bCs/>
      <w:iCs/>
      <w:sz w:val="22"/>
      <w:szCs w:val="22"/>
    </w:rPr>
  </w:style>
  <w:style w:type="paragraph" w:styleId="4">
    <w:name w:val="heading 4"/>
    <w:basedOn w:val="a"/>
    <w:next w:val="a"/>
    <w:qFormat/>
    <w:rsid w:val="006105B2"/>
    <w:pPr>
      <w:keepNext/>
      <w:outlineLvl w:val="3"/>
    </w:pPr>
    <w:rPr>
      <w:b/>
      <w:sz w:val="22"/>
      <w:szCs w:val="22"/>
    </w:rPr>
  </w:style>
  <w:style w:type="paragraph" w:styleId="5">
    <w:name w:val="heading 5"/>
    <w:basedOn w:val="a"/>
    <w:next w:val="a"/>
    <w:qFormat/>
    <w:rsid w:val="006105B2"/>
    <w:pPr>
      <w:keepNext/>
      <w:outlineLvl w:val="4"/>
    </w:pPr>
    <w:rPr>
      <w:rFonts w:ascii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05B2"/>
    <w:rPr>
      <w:color w:val="0000FF"/>
      <w:u w:val="single"/>
    </w:rPr>
  </w:style>
  <w:style w:type="paragraph" w:styleId="a4">
    <w:name w:val="header"/>
    <w:basedOn w:val="a"/>
    <w:rsid w:val="006105B2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6105B2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6105B2"/>
    <w:rPr>
      <w:rFonts w:ascii="Tahoma" w:hAnsi="Tahoma" w:cs="Tahoma"/>
      <w:sz w:val="16"/>
      <w:szCs w:val="16"/>
    </w:rPr>
  </w:style>
  <w:style w:type="paragraph" w:customStyle="1" w:styleId="a7">
    <w:name w:val="текст сноски"/>
    <w:basedOn w:val="a"/>
    <w:rsid w:val="006105B2"/>
    <w:rPr>
      <w:rFonts w:ascii="TimesET" w:hAnsi="TimesET"/>
      <w:sz w:val="20"/>
      <w:szCs w:val="20"/>
    </w:rPr>
  </w:style>
  <w:style w:type="paragraph" w:styleId="a8">
    <w:name w:val="Body Text"/>
    <w:basedOn w:val="a"/>
    <w:rsid w:val="006105B2"/>
    <w:rPr>
      <w:b/>
      <w:sz w:val="22"/>
      <w:szCs w:val="20"/>
    </w:rPr>
  </w:style>
  <w:style w:type="character" w:styleId="a9">
    <w:name w:val="annotation reference"/>
    <w:semiHidden/>
    <w:rsid w:val="006105B2"/>
    <w:rPr>
      <w:sz w:val="16"/>
      <w:szCs w:val="16"/>
    </w:rPr>
  </w:style>
  <w:style w:type="paragraph" w:styleId="aa">
    <w:name w:val="annotation text"/>
    <w:basedOn w:val="a"/>
    <w:semiHidden/>
    <w:rsid w:val="006105B2"/>
    <w:rPr>
      <w:sz w:val="20"/>
      <w:szCs w:val="20"/>
    </w:rPr>
  </w:style>
  <w:style w:type="paragraph" w:styleId="ab">
    <w:name w:val="annotation subject"/>
    <w:basedOn w:val="aa"/>
    <w:next w:val="aa"/>
    <w:semiHidden/>
    <w:rsid w:val="006105B2"/>
    <w:rPr>
      <w:b/>
      <w:bCs/>
    </w:rPr>
  </w:style>
  <w:style w:type="character" w:styleId="ac">
    <w:name w:val="page number"/>
    <w:basedOn w:val="a0"/>
    <w:rsid w:val="006105B2"/>
  </w:style>
  <w:style w:type="paragraph" w:customStyle="1" w:styleId="xl24">
    <w:name w:val="xl24"/>
    <w:basedOn w:val="a"/>
    <w:rsid w:val="00610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a"/>
    <w:rsid w:val="00610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a"/>
    <w:rsid w:val="00610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table" w:styleId="ad">
    <w:name w:val="Table Grid"/>
    <w:basedOn w:val="a1"/>
    <w:rsid w:val="00CC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141FB"/>
    <w:pPr>
      <w:ind w:left="708"/>
    </w:pPr>
  </w:style>
  <w:style w:type="paragraph" w:styleId="af">
    <w:name w:val="Title"/>
    <w:basedOn w:val="a"/>
    <w:next w:val="a"/>
    <w:link w:val="af0"/>
    <w:qFormat/>
    <w:rsid w:val="009B1E0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link w:val="af"/>
    <w:rsid w:val="009B1E0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1">
    <w:name w:val="Strong"/>
    <w:qFormat/>
    <w:rsid w:val="009B1E00"/>
    <w:rPr>
      <w:b/>
      <w:bCs/>
    </w:rPr>
  </w:style>
  <w:style w:type="paragraph" w:styleId="af2">
    <w:name w:val="Plain Text"/>
    <w:basedOn w:val="a"/>
    <w:link w:val="af3"/>
    <w:uiPriority w:val="99"/>
    <w:unhideWhenUsed/>
    <w:rsid w:val="00B23030"/>
    <w:rPr>
      <w:rFonts w:ascii="Consolas" w:eastAsia="Calibri" w:hAnsi="Consolas"/>
      <w:sz w:val="21"/>
      <w:szCs w:val="21"/>
    </w:rPr>
  </w:style>
  <w:style w:type="character" w:customStyle="1" w:styleId="af3">
    <w:name w:val="Текст Знак"/>
    <w:basedOn w:val="a0"/>
    <w:link w:val="af2"/>
    <w:uiPriority w:val="99"/>
    <w:rsid w:val="00B23030"/>
    <w:rPr>
      <w:rFonts w:ascii="Consolas" w:eastAsia="Calibri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CLUB_CEO\%20Sorokina\&#1053;&#1086;&#1074;&#1099;&#1077;_&#1041;&#1083;&#1072;&#1085;&#1082;&#1080;_%20&#1050;&#1083;&#1091;&#1073;&#1072;\&#1041;&#1083;&#1072;&#1085;&#1082;_&#1088;&#1091;&#1089;_0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5F137E-B7CE-455A-BD8E-A3529561A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Бланк_рус_01</Template>
  <TotalTime>284</TotalTime>
  <Pages>5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ДП с иностранными инвестициями «Книжный Клуб «Клуб Семейного Досуга»</vt:lpstr>
    </vt:vector>
  </TitlesOfParts>
  <Company>Family Leisure Club</Company>
  <LinksUpToDate>false</LinksUpToDate>
  <CharactersWithSpaces>6470</CharactersWithSpaces>
  <SharedDoc>false</SharedDoc>
  <HLinks>
    <vt:vector size="6" baseType="variant">
      <vt:variant>
        <vt:i4>8323119</vt:i4>
      </vt:variant>
      <vt:variant>
        <vt:i4>0</vt:i4>
      </vt:variant>
      <vt:variant>
        <vt:i4>0</vt:i4>
      </vt:variant>
      <vt:variant>
        <vt:i4>5</vt:i4>
      </vt:variant>
      <vt:variant>
        <vt:lpwstr>http://www.bookclub.ua/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ДП с иностранными инвестициями «Книжный Клуб «Клуб Семейного Досуга»</dc:title>
  <dc:creator>Olga Veliahmedova</dc:creator>
  <cp:lastModifiedBy>Tatyana Dukhno</cp:lastModifiedBy>
  <cp:revision>18</cp:revision>
  <cp:lastPrinted>2018-01-09T12:16:00Z</cp:lastPrinted>
  <dcterms:created xsi:type="dcterms:W3CDTF">2018-01-05T13:36:00Z</dcterms:created>
  <dcterms:modified xsi:type="dcterms:W3CDTF">2018-01-16T15:41:00Z</dcterms:modified>
</cp:coreProperties>
</file>